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227EA4" w14:textId="77777777" w:rsidR="00130B01" w:rsidRPr="00BE2E2F" w:rsidRDefault="00130B01" w:rsidP="000617EB">
      <w:pPr>
        <w:spacing w:before="120" w:after="120" w:line="264" w:lineRule="auto"/>
        <w:rPr>
          <w:lang w:val="en-AU"/>
        </w:rPr>
      </w:pPr>
    </w:p>
    <w:p w14:paraId="43610C28" w14:textId="0908091D" w:rsidR="00130B01" w:rsidRDefault="00D84167" w:rsidP="000617EB">
      <w:pPr>
        <w:spacing w:before="120" w:after="120" w:line="264" w:lineRule="auto"/>
        <w:jc w:val="right"/>
      </w:pPr>
      <w:r>
        <w:t>1 April</w:t>
      </w:r>
      <w:r w:rsidR="00AF555B">
        <w:t xml:space="preserve"> 202</w:t>
      </w:r>
      <w:r>
        <w:t>2</w:t>
      </w:r>
    </w:p>
    <w:p w14:paraId="3BD02C2E" w14:textId="7313A19A" w:rsidR="00130B01" w:rsidRDefault="00D84167" w:rsidP="000617EB">
      <w:pPr>
        <w:spacing w:before="120" w:after="120" w:line="264" w:lineRule="auto"/>
        <w:contextualSpacing/>
      </w:pPr>
      <w:r>
        <w:t>Thame</w:t>
      </w:r>
      <w:r w:rsidR="000617EB">
        <w:t>s</w:t>
      </w:r>
      <w:r>
        <w:t xml:space="preserve"> Coromandel Dis</w:t>
      </w:r>
      <w:r w:rsidR="00010A6D">
        <w:t>trict Council</w:t>
      </w:r>
    </w:p>
    <w:p w14:paraId="7ACA99FA" w14:textId="12B82F41" w:rsidR="00130B01" w:rsidRDefault="009E7E0D" w:rsidP="000617EB">
      <w:pPr>
        <w:spacing w:before="120" w:after="120" w:line="264" w:lineRule="auto"/>
      </w:pPr>
      <w:r>
        <w:t xml:space="preserve">Via email: </w:t>
      </w:r>
      <w:r w:rsidRPr="009E7E0D">
        <w:t>consultation@tcdc.govt.nz</w:t>
      </w:r>
    </w:p>
    <w:p w14:paraId="023D33A2" w14:textId="77777777" w:rsidR="009E7E0D" w:rsidRDefault="009E7E0D" w:rsidP="000617EB">
      <w:pPr>
        <w:spacing w:before="120" w:after="120" w:line="264" w:lineRule="auto"/>
      </w:pPr>
    </w:p>
    <w:p w14:paraId="2776927C" w14:textId="421CC9A4" w:rsidR="000617EB" w:rsidRDefault="00010A6D" w:rsidP="000617EB">
      <w:pPr>
        <w:spacing w:before="120" w:after="120" w:line="264" w:lineRule="auto"/>
      </w:pPr>
      <w:r>
        <w:t>Cop</w:t>
      </w:r>
      <w:r w:rsidR="00EA064F">
        <w:t xml:space="preserve">y: </w:t>
      </w:r>
      <w:r w:rsidR="000617EB">
        <w:tab/>
      </w:r>
      <w:r w:rsidR="000617EB">
        <w:tab/>
      </w:r>
      <w:r w:rsidR="00EA064F">
        <w:t xml:space="preserve">Len Salt, </w:t>
      </w:r>
      <w:r w:rsidR="00AC42DE">
        <w:t>Rekha</w:t>
      </w:r>
      <w:r w:rsidR="00EA064F">
        <w:t xml:space="preserve"> </w:t>
      </w:r>
      <w:r w:rsidR="000617EB">
        <w:t>Giri-Percival</w:t>
      </w:r>
      <w:r w:rsidR="00EA064F">
        <w:t>, Deli</w:t>
      </w:r>
      <w:r w:rsidR="000617EB">
        <w:t xml:space="preserve"> Connell</w:t>
      </w:r>
      <w:r w:rsidR="009E3F33">
        <w:t xml:space="preserve">, </w:t>
      </w:r>
      <w:r w:rsidR="009E3F33" w:rsidRPr="000617EB">
        <w:t>John Grant</w:t>
      </w:r>
      <w:r w:rsidR="000617EB">
        <w:t>, Heather Bruce</w:t>
      </w:r>
    </w:p>
    <w:p w14:paraId="111BAD4F" w14:textId="6DD45E74" w:rsidR="000617EB" w:rsidRDefault="000617EB" w:rsidP="000617EB">
      <w:pPr>
        <w:spacing w:before="120" w:after="120" w:line="264" w:lineRule="auto"/>
      </w:pPr>
    </w:p>
    <w:p w14:paraId="07386F2C" w14:textId="187272E8" w:rsidR="000617EB" w:rsidRDefault="00AC42DE" w:rsidP="000617EB">
      <w:pPr>
        <w:spacing w:before="120" w:after="120" w:line="264" w:lineRule="auto"/>
      </w:pPr>
      <w:r w:rsidRPr="00AC42DE">
        <w:t>Tēnā koutou katoa</w:t>
      </w:r>
      <w:r w:rsidR="000617EB">
        <w:t xml:space="preserve">, </w:t>
      </w:r>
    </w:p>
    <w:p w14:paraId="55B002BE" w14:textId="7E5E110F" w:rsidR="00E23DB1" w:rsidRDefault="00130B01" w:rsidP="000617EB">
      <w:pPr>
        <w:spacing w:before="120" w:after="120" w:line="264" w:lineRule="auto"/>
      </w:pPr>
      <w:r>
        <w:t xml:space="preserve">On behalf of the Hahei Residents and Ratepayers Association, </w:t>
      </w:r>
      <w:r w:rsidR="00EA064F">
        <w:t xml:space="preserve">we wish to make the submission in relation to </w:t>
      </w:r>
      <w:r w:rsidR="00AC42DE" w:rsidRPr="00AC42DE">
        <w:rPr>
          <w:b/>
          <w:bCs/>
        </w:rPr>
        <w:t xml:space="preserve">Te </w:t>
      </w:r>
      <w:proofErr w:type="spellStart"/>
      <w:r w:rsidR="00AC42DE" w:rsidRPr="00AC42DE">
        <w:rPr>
          <w:b/>
          <w:bCs/>
        </w:rPr>
        <w:t>whakahou</w:t>
      </w:r>
      <w:proofErr w:type="spellEnd"/>
      <w:r w:rsidR="00AC42DE" w:rsidRPr="00AC42DE">
        <w:rPr>
          <w:b/>
          <w:bCs/>
        </w:rPr>
        <w:t xml:space="preserve"> me te </w:t>
      </w:r>
      <w:proofErr w:type="spellStart"/>
      <w:r w:rsidR="00AC42DE" w:rsidRPr="00AC42DE">
        <w:rPr>
          <w:b/>
          <w:bCs/>
        </w:rPr>
        <w:t>whakaora</w:t>
      </w:r>
      <w:proofErr w:type="spellEnd"/>
      <w:r w:rsidR="00AC42DE" w:rsidRPr="00AC42DE">
        <w:rPr>
          <w:b/>
          <w:bCs/>
        </w:rPr>
        <w:t xml:space="preserve"> | </w:t>
      </w:r>
      <w:r w:rsidR="00EA064F" w:rsidRPr="00AC42DE">
        <w:rPr>
          <w:b/>
          <w:bCs/>
        </w:rPr>
        <w:t>the draft Annual Plan 20</w:t>
      </w:r>
      <w:r w:rsidR="008D1E66" w:rsidRPr="00AC42DE">
        <w:rPr>
          <w:b/>
          <w:bCs/>
        </w:rPr>
        <w:t xml:space="preserve">23 </w:t>
      </w:r>
      <w:r w:rsidR="00AC42DE" w:rsidRPr="00AC42DE">
        <w:rPr>
          <w:b/>
          <w:bCs/>
        </w:rPr>
        <w:t>–</w:t>
      </w:r>
      <w:r w:rsidR="008D1E66" w:rsidRPr="00AC42DE">
        <w:rPr>
          <w:b/>
          <w:bCs/>
        </w:rPr>
        <w:t xml:space="preserve"> 24</w:t>
      </w:r>
      <w:r w:rsidR="00AC42DE">
        <w:t xml:space="preserve"> </w:t>
      </w:r>
    </w:p>
    <w:p w14:paraId="59BF41BC" w14:textId="3C961007" w:rsidR="00B126EB" w:rsidRDefault="008D1E66" w:rsidP="000617EB">
      <w:pPr>
        <w:pStyle w:val="Heading1"/>
        <w:numPr>
          <w:ilvl w:val="0"/>
          <w:numId w:val="2"/>
        </w:numPr>
        <w:spacing w:line="264" w:lineRule="auto"/>
      </w:pPr>
      <w:r>
        <w:t>Overall Rate Increase</w:t>
      </w:r>
    </w:p>
    <w:p w14:paraId="30192E05" w14:textId="6A4A4253" w:rsidR="004E3594" w:rsidRPr="004E3594" w:rsidRDefault="004E3594" w:rsidP="000617EB">
      <w:pPr>
        <w:spacing w:before="120" w:after="120" w:line="264" w:lineRule="auto"/>
      </w:pPr>
      <w:r>
        <w:t xml:space="preserve">We note </w:t>
      </w:r>
      <w:r w:rsidR="00776E9C">
        <w:t xml:space="preserve">it is proposed </w:t>
      </w:r>
      <w:r>
        <w:t>that Mercury Bay ratepayers</w:t>
      </w:r>
      <w:r w:rsidR="00776E9C">
        <w:t xml:space="preserve"> will face an overall increase of 14</w:t>
      </w:r>
      <w:r w:rsidR="00E96E24">
        <w:t>.02</w:t>
      </w:r>
      <w:r w:rsidR="00776E9C">
        <w:t xml:space="preserve">%. </w:t>
      </w:r>
      <w:r w:rsidR="00D83188">
        <w:t xml:space="preserve">But the largest increases are due to a 76% increase in </w:t>
      </w:r>
      <w:r w:rsidR="009A231A">
        <w:t xml:space="preserve">Rubbish and Recycling and </w:t>
      </w:r>
      <w:r w:rsidR="00AA3C33">
        <w:t xml:space="preserve">24% increase in cost of </w:t>
      </w:r>
      <w:r w:rsidR="009A231A">
        <w:t>Waste</w:t>
      </w:r>
      <w:r w:rsidR="00AA3C33">
        <w:t>water Treatment. Currently</w:t>
      </w:r>
      <w:r w:rsidR="004109EE">
        <w:t>, TCDC</w:t>
      </w:r>
      <w:r w:rsidR="0084027D">
        <w:t xml:space="preserve"> provides </w:t>
      </w:r>
      <w:r w:rsidR="007D6A42">
        <w:t>wastewater</w:t>
      </w:r>
      <w:r w:rsidR="004109EE">
        <w:t xml:space="preserve"> services a small proportion of Hahei, </w:t>
      </w:r>
      <w:r w:rsidR="0084027D">
        <w:t>but we all require</w:t>
      </w:r>
      <w:r w:rsidR="00945C06">
        <w:t xml:space="preserve"> rubbish collection and we are very </w:t>
      </w:r>
      <w:r w:rsidR="005F3700">
        <w:t>disappointed to</w:t>
      </w:r>
      <w:r w:rsidR="00945C06">
        <w:t xml:space="preserve"> see such a huge increase in in this service. We would have expected a greater increase in roading costs as the recent storm</w:t>
      </w:r>
      <w:r w:rsidR="007D6A42">
        <w:t xml:space="preserve">s demonstrated the fragile state of the Coromandel’s roading </w:t>
      </w:r>
      <w:r w:rsidR="005F3700">
        <w:t>network.</w:t>
      </w:r>
    </w:p>
    <w:p w14:paraId="750130FB" w14:textId="38B26AA7" w:rsidR="008D1E66" w:rsidRDefault="003742B1" w:rsidP="000617EB">
      <w:pPr>
        <w:pStyle w:val="Heading1"/>
        <w:numPr>
          <w:ilvl w:val="0"/>
          <w:numId w:val="1"/>
        </w:numPr>
        <w:spacing w:line="264" w:lineRule="auto"/>
      </w:pPr>
      <w:r>
        <w:t xml:space="preserve">Cross Coromandel </w:t>
      </w:r>
      <w:r w:rsidR="00505335">
        <w:t>Road</w:t>
      </w:r>
      <w:r>
        <w:t xml:space="preserve"> </w:t>
      </w:r>
      <w:r w:rsidR="000D419F">
        <w:t>Resilience</w:t>
      </w:r>
      <w:r>
        <w:t xml:space="preserve"> Improvements</w:t>
      </w:r>
    </w:p>
    <w:p w14:paraId="3D0DAE70" w14:textId="3F9A5C9A" w:rsidR="00FE7E72" w:rsidRDefault="005F68CA" w:rsidP="000617EB">
      <w:pPr>
        <w:spacing w:before="120" w:after="120" w:line="264" w:lineRule="auto"/>
      </w:pPr>
      <w:r>
        <w:t xml:space="preserve">We strongly believe that TCDC should work with NZTA </w:t>
      </w:r>
      <w:r w:rsidR="00847E63">
        <w:t xml:space="preserve">and </w:t>
      </w:r>
      <w:r w:rsidR="00847E63" w:rsidRPr="000617EB">
        <w:t xml:space="preserve">lobby for additional </w:t>
      </w:r>
      <w:r w:rsidR="000617EB">
        <w:t xml:space="preserve">Government </w:t>
      </w:r>
      <w:r w:rsidR="00847E63" w:rsidRPr="000617EB">
        <w:t xml:space="preserve">funding </w:t>
      </w:r>
      <w:r w:rsidRPr="000617EB">
        <w:t>to upgrade</w:t>
      </w:r>
      <w:r>
        <w:t xml:space="preserve"> </w:t>
      </w:r>
      <w:r w:rsidR="00A26294">
        <w:t>our roading network</w:t>
      </w:r>
      <w:r w:rsidR="00847E63">
        <w:t>, p</w:t>
      </w:r>
      <w:r w:rsidR="00A26294">
        <w:t xml:space="preserve">articularly council </w:t>
      </w:r>
      <w:r w:rsidR="000617EB">
        <w:t xml:space="preserve">administered </w:t>
      </w:r>
      <w:r w:rsidR="00A26294">
        <w:t xml:space="preserve">roads. </w:t>
      </w:r>
    </w:p>
    <w:p w14:paraId="73E142CC" w14:textId="50E9C186" w:rsidR="005F68CA" w:rsidRDefault="00A26294" w:rsidP="000617EB">
      <w:pPr>
        <w:spacing w:before="120" w:after="120" w:line="264" w:lineRule="auto"/>
      </w:pPr>
      <w:r>
        <w:t>Specifically, we would like to see the following</w:t>
      </w:r>
    </w:p>
    <w:p w14:paraId="56B44B20" w14:textId="4AECA20B" w:rsidR="00121C78" w:rsidRDefault="00121C78" w:rsidP="000617EB">
      <w:pPr>
        <w:pStyle w:val="ListParagraph"/>
        <w:numPr>
          <w:ilvl w:val="0"/>
          <w:numId w:val="30"/>
        </w:numPr>
        <w:spacing w:before="120" w:after="120" w:line="264" w:lineRule="auto"/>
        <w:contextualSpacing w:val="0"/>
      </w:pPr>
      <w:r w:rsidRPr="00870CEC">
        <w:rPr>
          <w:b/>
          <w:bCs/>
          <w:i/>
          <w:iCs/>
        </w:rPr>
        <w:t>Cross Coromandel Roading upgrade</w:t>
      </w:r>
      <w:r>
        <w:t xml:space="preserve"> </w:t>
      </w:r>
      <w:r w:rsidR="00D32D31">
        <w:t>–</w:t>
      </w:r>
      <w:r>
        <w:t xml:space="preserve"> </w:t>
      </w:r>
      <w:r w:rsidR="00D32D31">
        <w:t xml:space="preserve">Both the Tapu–Coroglen Road and 309 Road need to be upgraded. As recent events have demonstrated, </w:t>
      </w:r>
      <w:r w:rsidR="00B239C2">
        <w:t xml:space="preserve">we cannot rely on SH25A and we must have alternatives. </w:t>
      </w:r>
      <w:r w:rsidR="00FF3752">
        <w:t>Please work with NZTA to develop plans to upgrade both these roads</w:t>
      </w:r>
      <w:r w:rsidR="000617EB">
        <w:t xml:space="preserve"> as a priority</w:t>
      </w:r>
      <w:r w:rsidR="00FF3752">
        <w:t xml:space="preserve">. </w:t>
      </w:r>
    </w:p>
    <w:p w14:paraId="4DBF55D4" w14:textId="059C2B93" w:rsidR="00FE7E72" w:rsidRPr="000617EB" w:rsidRDefault="009F66E1" w:rsidP="000617EB">
      <w:pPr>
        <w:pStyle w:val="ListParagraph"/>
        <w:numPr>
          <w:ilvl w:val="0"/>
          <w:numId w:val="30"/>
        </w:numPr>
        <w:spacing w:before="120" w:after="120" w:line="264" w:lineRule="auto"/>
        <w:contextualSpacing w:val="0"/>
      </w:pPr>
      <w:r w:rsidRPr="000617EB">
        <w:rPr>
          <w:b/>
          <w:bCs/>
          <w:i/>
          <w:iCs/>
        </w:rPr>
        <w:t>Road Flooding Mitigation</w:t>
      </w:r>
      <w:r w:rsidRPr="000617EB">
        <w:t xml:space="preserve"> – we cannot continue to </w:t>
      </w:r>
      <w:r w:rsidR="0097154E" w:rsidRPr="000617EB">
        <w:t>allow our community to be shut off at Dalmeny Corner</w:t>
      </w:r>
      <w:r w:rsidR="00C37B96" w:rsidRPr="000617EB">
        <w:t xml:space="preserve"> when </w:t>
      </w:r>
      <w:r w:rsidR="0097154E" w:rsidRPr="000617EB">
        <w:t>we get more 100mm</w:t>
      </w:r>
      <w:r w:rsidR="000617EB">
        <w:t xml:space="preserve"> rain</w:t>
      </w:r>
      <w:r w:rsidR="0097154E" w:rsidRPr="000617EB">
        <w:t xml:space="preserve"> in 24 hours. </w:t>
      </w:r>
      <w:r w:rsidR="000617EB">
        <w:t>We r</w:t>
      </w:r>
      <w:r w:rsidR="00FE7E72" w:rsidRPr="000617EB">
        <w:t>ecommend, in the interim</w:t>
      </w:r>
      <w:r w:rsidR="000617EB">
        <w:t xml:space="preserve">, </w:t>
      </w:r>
      <w:r w:rsidR="00FE7E72" w:rsidRPr="000617EB">
        <w:t xml:space="preserve">that the stream and adjacent drains be cleaned </w:t>
      </w:r>
      <w:r w:rsidR="000617EB">
        <w:t xml:space="preserve">out </w:t>
      </w:r>
      <w:r w:rsidR="00FE7E72" w:rsidRPr="000617EB">
        <w:t xml:space="preserve">regularly to reduce the impact of flooding. Given the </w:t>
      </w:r>
      <w:r w:rsidR="000617EB">
        <w:t xml:space="preserve">ongoing </w:t>
      </w:r>
      <w:r w:rsidR="00FE7E72" w:rsidRPr="000617EB">
        <w:t xml:space="preserve">frequency and severity of the weather events the integrity of the Dalmeny </w:t>
      </w:r>
      <w:r w:rsidR="000617EB">
        <w:t>C</w:t>
      </w:r>
      <w:r w:rsidR="00FE7E72" w:rsidRPr="000617EB">
        <w:t xml:space="preserve">orner bridge </w:t>
      </w:r>
      <w:r w:rsidR="000617EB">
        <w:t xml:space="preserve">also </w:t>
      </w:r>
      <w:r w:rsidR="00FE7E72" w:rsidRPr="000617EB">
        <w:t xml:space="preserve">needs to be </w:t>
      </w:r>
      <w:r w:rsidR="00C37B96" w:rsidRPr="000617EB">
        <w:t>assessed.</w:t>
      </w:r>
    </w:p>
    <w:p w14:paraId="1906708C" w14:textId="4CDB95D2" w:rsidR="009F66E1" w:rsidRDefault="000617EB" w:rsidP="000617EB">
      <w:pPr>
        <w:pStyle w:val="ListParagraph"/>
        <w:numPr>
          <w:ilvl w:val="0"/>
          <w:numId w:val="30"/>
        </w:numPr>
        <w:spacing w:before="120" w:after="120" w:line="264" w:lineRule="auto"/>
        <w:contextualSpacing w:val="0"/>
      </w:pPr>
      <w:r w:rsidRPr="000617EB">
        <w:rPr>
          <w:b/>
          <w:bCs/>
          <w:i/>
          <w:iCs/>
        </w:rPr>
        <w:t>A</w:t>
      </w:r>
      <w:r w:rsidR="0097154E" w:rsidRPr="000617EB">
        <w:rPr>
          <w:b/>
          <w:bCs/>
          <w:i/>
          <w:iCs/>
        </w:rPr>
        <w:t xml:space="preserve"> flooding </w:t>
      </w:r>
      <w:r w:rsidR="002B0308" w:rsidRPr="000617EB">
        <w:rPr>
          <w:b/>
          <w:bCs/>
          <w:i/>
          <w:iCs/>
        </w:rPr>
        <w:t>mitigation</w:t>
      </w:r>
      <w:r w:rsidR="0097154E" w:rsidRPr="000617EB">
        <w:rPr>
          <w:b/>
          <w:bCs/>
          <w:i/>
          <w:iCs/>
        </w:rPr>
        <w:t xml:space="preserve"> strategy</w:t>
      </w:r>
      <w:r w:rsidR="0097154E">
        <w:t xml:space="preserve"> must be developed </w:t>
      </w:r>
      <w:r w:rsidR="0079046A">
        <w:t>for</w:t>
      </w:r>
      <w:r w:rsidR="0097154E">
        <w:t xml:space="preserve"> </w:t>
      </w:r>
      <w:r w:rsidR="007044D2">
        <w:t>Hikuai</w:t>
      </w:r>
      <w:r>
        <w:t>/Pauanui</w:t>
      </w:r>
      <w:r w:rsidR="0097154E">
        <w:t xml:space="preserve"> and </w:t>
      </w:r>
      <w:r w:rsidR="0079046A">
        <w:t xml:space="preserve">the </w:t>
      </w:r>
      <w:r>
        <w:t>Wade Road heading into Whitianga.</w:t>
      </w:r>
    </w:p>
    <w:p w14:paraId="780B40BA" w14:textId="212F3CBB" w:rsidR="002B0308" w:rsidRPr="005F68CA" w:rsidRDefault="000314C6" w:rsidP="000617EB">
      <w:pPr>
        <w:pStyle w:val="ListParagraph"/>
        <w:numPr>
          <w:ilvl w:val="0"/>
          <w:numId w:val="30"/>
        </w:numPr>
        <w:spacing w:before="120" w:after="120" w:line="264" w:lineRule="auto"/>
        <w:contextualSpacing w:val="0"/>
      </w:pPr>
      <w:r>
        <w:rPr>
          <w:b/>
          <w:bCs/>
          <w:i/>
          <w:iCs/>
        </w:rPr>
        <w:t xml:space="preserve">Economic Resilience </w:t>
      </w:r>
      <w:r>
        <w:t xml:space="preserve">– Our </w:t>
      </w:r>
      <w:r w:rsidR="0079046A">
        <w:t>long-term</w:t>
      </w:r>
      <w:r>
        <w:t xml:space="preserve"> economic future depends on good </w:t>
      </w:r>
      <w:r w:rsidR="00674BF2">
        <w:t xml:space="preserve">roading. Businesses need confidence of TCDC/NZTA have a </w:t>
      </w:r>
      <w:r w:rsidR="00083D70">
        <w:t>plan to make our roads resilient to future storm events.</w:t>
      </w:r>
    </w:p>
    <w:p w14:paraId="6CE747F1" w14:textId="352B151C" w:rsidR="008D1E66" w:rsidRDefault="003C33BD" w:rsidP="000617EB">
      <w:pPr>
        <w:pStyle w:val="Heading1"/>
        <w:numPr>
          <w:ilvl w:val="0"/>
          <w:numId w:val="1"/>
        </w:numPr>
        <w:spacing w:line="264" w:lineRule="auto"/>
      </w:pPr>
      <w:r>
        <w:t xml:space="preserve">Proposed New Rubbish Collection Plan </w:t>
      </w:r>
    </w:p>
    <w:p w14:paraId="49EE74B1" w14:textId="356258CE" w:rsidR="000617EB" w:rsidRDefault="00332920" w:rsidP="000617EB">
      <w:pPr>
        <w:spacing w:before="120" w:after="120" w:line="264" w:lineRule="auto"/>
      </w:pPr>
      <w:r w:rsidRPr="000617EB">
        <w:t xml:space="preserve">While we appreciate that TCDC is attempting to improve rubbish collection and recycling, </w:t>
      </w:r>
      <w:r w:rsidR="002A370E">
        <w:t>no-one had any</w:t>
      </w:r>
      <w:r w:rsidRPr="000617EB">
        <w:t xml:space="preserve"> indication it was going to be so ex</w:t>
      </w:r>
      <w:r w:rsidR="00127F7C" w:rsidRPr="000617EB">
        <w:t xml:space="preserve">pensive. </w:t>
      </w:r>
      <w:r w:rsidR="00774533" w:rsidRPr="000617EB">
        <w:t>T</w:t>
      </w:r>
      <w:r w:rsidR="000617EB" w:rsidRPr="000617EB">
        <w:t xml:space="preserve">he two most </w:t>
      </w:r>
      <w:r w:rsidR="00774533" w:rsidRPr="000617EB">
        <w:t>significant changes to rubbish collection</w:t>
      </w:r>
      <w:r w:rsidR="000617EB" w:rsidRPr="000617EB">
        <w:t xml:space="preserve"> -</w:t>
      </w:r>
      <w:r w:rsidR="00774533" w:rsidRPr="000617EB">
        <w:t xml:space="preserve"> </w:t>
      </w:r>
      <w:r w:rsidR="000617EB" w:rsidRPr="000617EB">
        <w:t>food scraps/composting</w:t>
      </w:r>
      <w:r w:rsidR="00774533" w:rsidRPr="000617EB">
        <w:t xml:space="preserve"> and bulk bin (replacing </w:t>
      </w:r>
      <w:r w:rsidR="000617EB">
        <w:t xml:space="preserve">the current </w:t>
      </w:r>
      <w:r w:rsidR="002A370E">
        <w:t>pre-paid blue</w:t>
      </w:r>
      <w:r w:rsidR="00774533" w:rsidRPr="000617EB">
        <w:t xml:space="preserve"> bag</w:t>
      </w:r>
      <w:r w:rsidR="000617EB">
        <w:t xml:space="preserve"> </w:t>
      </w:r>
      <w:r w:rsidR="00774533" w:rsidRPr="000617EB">
        <w:t>s</w:t>
      </w:r>
      <w:r w:rsidR="000617EB">
        <w:t>ystem</w:t>
      </w:r>
      <w:r w:rsidR="00774533" w:rsidRPr="000617EB">
        <w:t xml:space="preserve">) </w:t>
      </w:r>
      <w:r w:rsidR="000617EB" w:rsidRPr="000617EB">
        <w:t>– come</w:t>
      </w:r>
      <w:r w:rsidR="002A370E">
        <w:t>s</w:t>
      </w:r>
      <w:r w:rsidR="000617EB" w:rsidRPr="000617EB">
        <w:t xml:space="preserve"> with a significant cost increase</w:t>
      </w:r>
      <w:r w:rsidR="000617EB">
        <w:t>. T</w:t>
      </w:r>
      <w:r w:rsidR="002C58F5" w:rsidRPr="000617EB">
        <w:t>he</w:t>
      </w:r>
      <w:r w:rsidR="00774533" w:rsidRPr="000617EB">
        <w:t xml:space="preserve"> cost of each should have been presented for consultation</w:t>
      </w:r>
      <w:r w:rsidR="000617EB">
        <w:t xml:space="preserve"> before proceeding</w:t>
      </w:r>
      <w:r w:rsidR="00774533" w:rsidRPr="000617EB">
        <w:t>.</w:t>
      </w:r>
      <w:r w:rsidR="0046644A">
        <w:t xml:space="preserve"> </w:t>
      </w:r>
    </w:p>
    <w:p w14:paraId="467AE7AF" w14:textId="7F82F7E6" w:rsidR="002A370E" w:rsidRDefault="002A370E" w:rsidP="000617EB">
      <w:pPr>
        <w:spacing w:before="120" w:after="120" w:line="264" w:lineRule="auto"/>
      </w:pPr>
      <w:r>
        <w:t>Although we support sustainable alternatives, we suggest to</w:t>
      </w:r>
      <w:r w:rsidRPr="000617EB">
        <w:t xml:space="preserve"> minimise</w:t>
      </w:r>
      <w:r w:rsidR="00774533" w:rsidRPr="000617EB">
        <w:t xml:space="preserve"> </w:t>
      </w:r>
      <w:r w:rsidR="00EE1806" w:rsidRPr="000617EB">
        <w:t xml:space="preserve">the </w:t>
      </w:r>
      <w:r>
        <w:t xml:space="preserve">pushback, </w:t>
      </w:r>
      <w:r w:rsidR="00EE1806" w:rsidRPr="000617EB">
        <w:t xml:space="preserve">risk </w:t>
      </w:r>
      <w:r w:rsidR="00955927" w:rsidRPr="000617EB">
        <w:t xml:space="preserve">and unknowns </w:t>
      </w:r>
      <w:r w:rsidR="00EE1806" w:rsidRPr="000617EB">
        <w:t>associated with pro</w:t>
      </w:r>
      <w:r w:rsidR="00955927" w:rsidRPr="000617EB">
        <w:t>p</w:t>
      </w:r>
      <w:r w:rsidR="00EE1806" w:rsidRPr="000617EB">
        <w:t>o</w:t>
      </w:r>
      <w:r w:rsidR="00774533" w:rsidRPr="000617EB">
        <w:t>sed composting that this aspect be deferred until the 2024/</w:t>
      </w:r>
      <w:r w:rsidR="00EE1806" w:rsidRPr="000617EB">
        <w:t>34 LTP.</w:t>
      </w:r>
      <w:r w:rsidR="00EE1806">
        <w:t xml:space="preserve"> </w:t>
      </w:r>
    </w:p>
    <w:p w14:paraId="5F3425D4" w14:textId="13731D49" w:rsidR="00083D70" w:rsidRDefault="0046644A" w:rsidP="000617EB">
      <w:pPr>
        <w:spacing w:before="120" w:after="120" w:line="264" w:lineRule="auto"/>
      </w:pPr>
      <w:r>
        <w:t xml:space="preserve">We would like TCDC to offer </w:t>
      </w:r>
      <w:r w:rsidR="002A370E">
        <w:t>meaningful options</w:t>
      </w:r>
      <w:r>
        <w:t xml:space="preserve"> such a</w:t>
      </w:r>
      <w:r w:rsidR="00661887">
        <w:t>s</w:t>
      </w:r>
    </w:p>
    <w:p w14:paraId="0A7EF5E8" w14:textId="423741FA" w:rsidR="0046644A" w:rsidRDefault="000D419F" w:rsidP="000617EB">
      <w:pPr>
        <w:pStyle w:val="ListParagraph"/>
        <w:numPr>
          <w:ilvl w:val="0"/>
          <w:numId w:val="31"/>
        </w:numPr>
        <w:spacing w:before="120" w:after="120" w:line="264" w:lineRule="auto"/>
        <w:contextualSpacing w:val="0"/>
      </w:pPr>
      <w:r>
        <w:rPr>
          <w:b/>
          <w:bCs/>
          <w:i/>
          <w:iCs/>
        </w:rPr>
        <w:t>O</w:t>
      </w:r>
      <w:r w:rsidRPr="009921F3">
        <w:rPr>
          <w:b/>
          <w:bCs/>
          <w:i/>
          <w:iCs/>
        </w:rPr>
        <w:t>pt</w:t>
      </w:r>
      <w:r w:rsidR="009819CA" w:rsidRPr="009921F3">
        <w:rPr>
          <w:b/>
          <w:bCs/>
          <w:i/>
          <w:iCs/>
        </w:rPr>
        <w:t xml:space="preserve"> out of Household</w:t>
      </w:r>
      <w:r w:rsidR="001271C8" w:rsidRPr="009921F3">
        <w:rPr>
          <w:b/>
          <w:bCs/>
          <w:i/>
          <w:iCs/>
        </w:rPr>
        <w:t xml:space="preserve"> Food Waste</w:t>
      </w:r>
      <w:r w:rsidR="009819CA">
        <w:t xml:space="preserve"> – many residents have the</w:t>
      </w:r>
      <w:r w:rsidR="00661887">
        <w:t>ir</w:t>
      </w:r>
      <w:r w:rsidR="009819CA">
        <w:t xml:space="preserve"> own composting systems and worm farms and would like to have the option</w:t>
      </w:r>
      <w:r w:rsidR="00E05907">
        <w:t xml:space="preserve"> not to participate in the expensive TCDC </w:t>
      </w:r>
      <w:r w:rsidR="003D194D">
        <w:t xml:space="preserve">food waste </w:t>
      </w:r>
      <w:r w:rsidR="00E05907">
        <w:t xml:space="preserve">composting </w:t>
      </w:r>
      <w:r>
        <w:t>system.</w:t>
      </w:r>
    </w:p>
    <w:p w14:paraId="5CEAE019" w14:textId="3F61FC94" w:rsidR="002A370E" w:rsidRDefault="002A370E" w:rsidP="000617EB">
      <w:pPr>
        <w:pStyle w:val="ListParagraph"/>
        <w:numPr>
          <w:ilvl w:val="0"/>
          <w:numId w:val="31"/>
        </w:numPr>
        <w:spacing w:before="120" w:after="120" w:line="264" w:lineRule="auto"/>
        <w:contextualSpacing w:val="0"/>
      </w:pPr>
      <w:r>
        <w:rPr>
          <w:b/>
          <w:bCs/>
          <w:i/>
          <w:iCs/>
        </w:rPr>
        <w:t xml:space="preserve">Opt out of household waste bin collection </w:t>
      </w:r>
      <w:r>
        <w:t>– in an attempt to reduce single-use plastic bag use some residents utilise alternative suppliers for their household waste. It is unreasonable to expect them to pay twice for the service.</w:t>
      </w:r>
    </w:p>
    <w:p w14:paraId="6A43AD2A" w14:textId="20AC58F4" w:rsidR="00E05907" w:rsidRDefault="001271C8" w:rsidP="000617EB">
      <w:pPr>
        <w:pStyle w:val="ListParagraph"/>
        <w:numPr>
          <w:ilvl w:val="0"/>
          <w:numId w:val="31"/>
        </w:numPr>
        <w:spacing w:before="120" w:after="120" w:line="264" w:lineRule="auto"/>
        <w:contextualSpacing w:val="0"/>
      </w:pPr>
      <w:r w:rsidRPr="009921F3">
        <w:rPr>
          <w:b/>
          <w:bCs/>
          <w:i/>
          <w:iCs/>
        </w:rPr>
        <w:t>Community</w:t>
      </w:r>
      <w:r w:rsidR="00810340" w:rsidRPr="009921F3">
        <w:rPr>
          <w:b/>
          <w:bCs/>
          <w:i/>
          <w:iCs/>
        </w:rPr>
        <w:t xml:space="preserve"> Centres –</w:t>
      </w:r>
      <w:r w:rsidR="00810340">
        <w:t xml:space="preserve"> We would like to have </w:t>
      </w:r>
      <w:r w:rsidR="003D194D">
        <w:t>the</w:t>
      </w:r>
      <w:r w:rsidR="00810340">
        <w:t xml:space="preserve"> option to have no collection bins and simply take our rubbish to a community </w:t>
      </w:r>
      <w:r w:rsidR="008975BF">
        <w:t>collection and recycling facility. This would suit most of our non</w:t>
      </w:r>
      <w:r w:rsidR="00590B5A">
        <w:t>-resident ratepayers. It would also be cheaper for</w:t>
      </w:r>
      <w:r w:rsidR="003258F4">
        <w:t xml:space="preserve"> Waste Management as they would not need to collect so many bins, and it wou</w:t>
      </w:r>
      <w:r w:rsidR="00FB1DBD">
        <w:t xml:space="preserve">ld reduce </w:t>
      </w:r>
      <w:r w:rsidR="00631401">
        <w:t xml:space="preserve">the </w:t>
      </w:r>
      <w:r w:rsidR="00FB1DBD">
        <w:t xml:space="preserve">emissions </w:t>
      </w:r>
      <w:r w:rsidR="00631401">
        <w:t>from</w:t>
      </w:r>
      <w:r w:rsidR="00FB1DBD">
        <w:t xml:space="preserve"> collection trucks </w:t>
      </w:r>
      <w:r w:rsidR="00631401">
        <w:t xml:space="preserve">as they </w:t>
      </w:r>
      <w:r w:rsidR="00FB1DBD">
        <w:t>would not need to travel</w:t>
      </w:r>
      <w:r w:rsidR="00845177">
        <w:t xml:space="preserve"> so much.</w:t>
      </w:r>
    </w:p>
    <w:p w14:paraId="7205137B" w14:textId="589759B9" w:rsidR="00E05907" w:rsidRPr="000D419F" w:rsidRDefault="009921F3" w:rsidP="000617EB">
      <w:pPr>
        <w:pStyle w:val="ListParagraph"/>
        <w:numPr>
          <w:ilvl w:val="0"/>
          <w:numId w:val="31"/>
        </w:numPr>
        <w:spacing w:before="120" w:after="120" w:line="264" w:lineRule="auto"/>
        <w:contextualSpacing w:val="0"/>
        <w:rPr>
          <w:b/>
          <w:bCs/>
          <w:i/>
          <w:iCs/>
        </w:rPr>
      </w:pPr>
      <w:r w:rsidRPr="009921F3">
        <w:rPr>
          <w:b/>
          <w:bCs/>
          <w:i/>
          <w:iCs/>
        </w:rPr>
        <w:t xml:space="preserve">Seagull Proof Food Waste Bins </w:t>
      </w:r>
      <w:r w:rsidR="00D104DE">
        <w:rPr>
          <w:b/>
          <w:bCs/>
          <w:i/>
          <w:iCs/>
        </w:rPr>
        <w:t xml:space="preserve">– </w:t>
      </w:r>
      <w:r w:rsidR="00D104DE">
        <w:t>Please make sure that the new food waste</w:t>
      </w:r>
      <w:r w:rsidR="00D854B8">
        <w:t xml:space="preserve"> bin</w:t>
      </w:r>
      <w:r w:rsidR="00631401">
        <w:t>s</w:t>
      </w:r>
      <w:r w:rsidR="00D854B8">
        <w:t xml:space="preserve"> are bird proof.</w:t>
      </w:r>
    </w:p>
    <w:p w14:paraId="1746538D" w14:textId="241680D4" w:rsidR="008D1E66" w:rsidRDefault="003C33BD" w:rsidP="000617EB">
      <w:pPr>
        <w:pStyle w:val="Heading1"/>
        <w:numPr>
          <w:ilvl w:val="0"/>
          <w:numId w:val="1"/>
        </w:numPr>
        <w:spacing w:line="264" w:lineRule="auto"/>
      </w:pPr>
      <w:r>
        <w:t xml:space="preserve">Deferral of Hahei </w:t>
      </w:r>
      <w:r w:rsidR="004B7AD6">
        <w:t xml:space="preserve">Drinking </w:t>
      </w:r>
      <w:r>
        <w:t>Water</w:t>
      </w:r>
      <w:r w:rsidR="004B7AD6">
        <w:t xml:space="preserve"> Upgrade</w:t>
      </w:r>
    </w:p>
    <w:p w14:paraId="6AD30E85" w14:textId="77777777" w:rsidR="002A370E" w:rsidRDefault="00D854B8" w:rsidP="000617EB">
      <w:pPr>
        <w:spacing w:before="120" w:after="120" w:line="264" w:lineRule="auto"/>
      </w:pPr>
      <w:r>
        <w:t xml:space="preserve">We are very disappointed that TCDC has chosen to defer the upgrade of </w:t>
      </w:r>
      <w:r w:rsidR="00706C5C">
        <w:t xml:space="preserve">the Hahei Drinking Water System. </w:t>
      </w:r>
      <w:r w:rsidR="009F57E9" w:rsidRPr="002A370E">
        <w:rPr>
          <w:b/>
          <w:bCs/>
        </w:rPr>
        <w:t>Around</w:t>
      </w:r>
      <w:r w:rsidR="00706C5C" w:rsidRPr="002A370E">
        <w:rPr>
          <w:b/>
          <w:bCs/>
        </w:rPr>
        <w:t xml:space="preserve"> 50% of our ratepayers are provided with non-potable water.</w:t>
      </w:r>
      <w:r w:rsidR="00706C5C">
        <w:t xml:space="preserve"> </w:t>
      </w:r>
    </w:p>
    <w:p w14:paraId="041A9582" w14:textId="01F9973D" w:rsidR="00D854B8" w:rsidRPr="00D854B8" w:rsidRDefault="00706C5C" w:rsidP="000617EB">
      <w:pPr>
        <w:spacing w:before="120" w:after="120" w:line="264" w:lineRule="auto"/>
      </w:pPr>
      <w:r>
        <w:t xml:space="preserve">As a major tourist </w:t>
      </w:r>
      <w:r w:rsidR="00A4203C">
        <w:t>destination,</w:t>
      </w:r>
      <w:r>
        <w:t xml:space="preserve"> we are very concerned that we could have a serious </w:t>
      </w:r>
      <w:r w:rsidR="00415C06">
        <w:t>outbreak</w:t>
      </w:r>
      <w:r w:rsidR="007E504C">
        <w:t xml:space="preserve"> of water borne disease. We will </w:t>
      </w:r>
      <w:r w:rsidR="00415C06">
        <w:t>be conveying</w:t>
      </w:r>
      <w:r w:rsidR="007E504C">
        <w:t xml:space="preserve"> our concerns to </w:t>
      </w:r>
      <w:r w:rsidR="00415C06">
        <w:t>Ta</w:t>
      </w:r>
      <w:r w:rsidR="009E7E0D">
        <w:t>u</w:t>
      </w:r>
      <w:r w:rsidR="00415C06">
        <w:t>mat</w:t>
      </w:r>
      <w:r w:rsidR="00F97B60">
        <w:t>a</w:t>
      </w:r>
      <w:r w:rsidR="007E504C">
        <w:t xml:space="preserve"> Arowai</w:t>
      </w:r>
      <w:r w:rsidR="00415C06">
        <w:t xml:space="preserve">. </w:t>
      </w:r>
    </w:p>
    <w:p w14:paraId="631FB76B" w14:textId="3E822E98" w:rsidR="008D1E66" w:rsidRDefault="004B7AD6" w:rsidP="000617EB">
      <w:pPr>
        <w:pStyle w:val="Heading1"/>
        <w:numPr>
          <w:ilvl w:val="0"/>
          <w:numId w:val="1"/>
        </w:numPr>
        <w:spacing w:line="264" w:lineRule="auto"/>
      </w:pPr>
      <w:r>
        <w:t xml:space="preserve">Deferral of Hahei Sewage </w:t>
      </w:r>
      <w:r w:rsidR="00B126EB">
        <w:t>Expansion</w:t>
      </w:r>
    </w:p>
    <w:p w14:paraId="45A61F05" w14:textId="4BE478D9" w:rsidR="009E7E0D" w:rsidRDefault="00271526" w:rsidP="000617EB">
      <w:pPr>
        <w:spacing w:before="120" w:after="120" w:line="264" w:lineRule="auto"/>
      </w:pPr>
      <w:r>
        <w:t xml:space="preserve">We are also very </w:t>
      </w:r>
      <w:r w:rsidR="003F6D9C">
        <w:t>disappointed</w:t>
      </w:r>
      <w:r>
        <w:t xml:space="preserve"> that TCDC is not </w:t>
      </w:r>
      <w:r w:rsidR="00431C60">
        <w:t xml:space="preserve">working with us on the proposed Hahei Sewage Expansion. </w:t>
      </w:r>
      <w:r w:rsidR="00E75EAA">
        <w:t xml:space="preserve">Having completed the Sewage </w:t>
      </w:r>
      <w:r w:rsidR="00DD5525">
        <w:t>Feasibility Study for Hahei,</w:t>
      </w:r>
      <w:r w:rsidR="00EE1806">
        <w:t xml:space="preserve"> </w:t>
      </w:r>
      <w:r w:rsidR="00EE1806" w:rsidRPr="009E7E0D">
        <w:t xml:space="preserve">which confirmed available capacity at the Hahei </w:t>
      </w:r>
      <w:r w:rsidR="009E7E0D">
        <w:t>w</w:t>
      </w:r>
      <w:r w:rsidR="00EE1806" w:rsidRPr="009E7E0D">
        <w:t xml:space="preserve">aste treatment </w:t>
      </w:r>
      <w:r w:rsidR="009E7E0D">
        <w:t>p</w:t>
      </w:r>
      <w:r w:rsidR="00EE1806" w:rsidRPr="009E7E0D">
        <w:t>lant</w:t>
      </w:r>
      <w:r w:rsidR="009E7E0D">
        <w:t>, t</w:t>
      </w:r>
      <w:r w:rsidR="00BA5475" w:rsidRPr="009E7E0D">
        <w:t xml:space="preserve">he expectation </w:t>
      </w:r>
      <w:r w:rsidR="009E7E0D">
        <w:t xml:space="preserve">of </w:t>
      </w:r>
      <w:r w:rsidR="00BA5475" w:rsidRPr="009E7E0D">
        <w:t xml:space="preserve">the Community and the </w:t>
      </w:r>
      <w:r w:rsidR="009E7E0D" w:rsidRPr="009E7E0D">
        <w:t>approx.</w:t>
      </w:r>
      <w:r w:rsidR="00BA5475" w:rsidRPr="009E7E0D">
        <w:t xml:space="preserve"> </w:t>
      </w:r>
      <w:r w:rsidR="00EE1806" w:rsidRPr="009E7E0D">
        <w:t xml:space="preserve">70 affected parties </w:t>
      </w:r>
      <w:r w:rsidR="009E7E0D">
        <w:t xml:space="preserve">was </w:t>
      </w:r>
      <w:r w:rsidR="00EE1806" w:rsidRPr="009E7E0D">
        <w:t xml:space="preserve">that funding </w:t>
      </w:r>
      <w:r w:rsidR="00BA5475" w:rsidRPr="009E7E0D">
        <w:t xml:space="preserve">was </w:t>
      </w:r>
      <w:r w:rsidR="009E7E0D">
        <w:t xml:space="preserve">allocated </w:t>
      </w:r>
      <w:r w:rsidR="00BA5475" w:rsidRPr="009E7E0D">
        <w:t>in the</w:t>
      </w:r>
      <w:r w:rsidR="00EE1806" w:rsidRPr="009E7E0D">
        <w:t xml:space="preserve"> 2023/24</w:t>
      </w:r>
      <w:r w:rsidR="009E7E0D">
        <w:t xml:space="preserve"> Annual Plan</w:t>
      </w:r>
      <w:r w:rsidR="00EE1806" w:rsidRPr="009E7E0D">
        <w:t>.</w:t>
      </w:r>
      <w:r w:rsidR="00BA5475" w:rsidRPr="009E7E0D">
        <w:t xml:space="preserve"> </w:t>
      </w:r>
    </w:p>
    <w:p w14:paraId="7DDAFC23" w14:textId="73BFB25F" w:rsidR="00BA5475" w:rsidRPr="009E7E0D" w:rsidRDefault="009E7E0D" w:rsidP="000617EB">
      <w:pPr>
        <w:spacing w:before="120" w:after="120" w:line="264" w:lineRule="auto"/>
      </w:pPr>
      <w:r>
        <w:t xml:space="preserve">This </w:t>
      </w:r>
      <w:r w:rsidR="00BA5475" w:rsidRPr="009E7E0D">
        <w:t>$</w:t>
      </w:r>
      <w:r w:rsidR="00955927" w:rsidRPr="009E7E0D">
        <w:t xml:space="preserve">315,624 </w:t>
      </w:r>
      <w:r>
        <w:t>has been</w:t>
      </w:r>
      <w:r w:rsidR="00BA5475" w:rsidRPr="009E7E0D">
        <w:t xml:space="preserve"> deleted from the </w:t>
      </w:r>
      <w:r w:rsidR="00C33AE4" w:rsidRPr="009E7E0D">
        <w:t xml:space="preserve">Capital </w:t>
      </w:r>
      <w:r w:rsidR="00BA5475" w:rsidRPr="009E7E0D">
        <w:t xml:space="preserve">funding </w:t>
      </w:r>
      <w:r>
        <w:t>plan. This was budgeted</w:t>
      </w:r>
      <w:r w:rsidR="00BA5475" w:rsidRPr="009E7E0D">
        <w:t xml:space="preserve"> to scope and provide costing </w:t>
      </w:r>
      <w:r>
        <w:t>for the</w:t>
      </w:r>
      <w:r w:rsidR="00BA5475" w:rsidRPr="009E7E0D">
        <w:t xml:space="preserve"> reticulat</w:t>
      </w:r>
      <w:r>
        <w:t>ion of</w:t>
      </w:r>
      <w:r w:rsidR="00BA5475" w:rsidRPr="009E7E0D">
        <w:t xml:space="preserve"> the waste to the treatment plant.</w:t>
      </w:r>
      <w:r>
        <w:t xml:space="preserve"> </w:t>
      </w:r>
      <w:r w:rsidR="00BA5475" w:rsidRPr="009E7E0D">
        <w:rPr>
          <w:highlight w:val="green"/>
        </w:rPr>
        <w:t xml:space="preserve">Given that the bulk of the cost </w:t>
      </w:r>
      <w:r w:rsidRPr="009E7E0D">
        <w:rPr>
          <w:highlight w:val="green"/>
        </w:rPr>
        <w:t xml:space="preserve">of this upgrade </w:t>
      </w:r>
      <w:r w:rsidR="00BA5475" w:rsidRPr="009E7E0D">
        <w:rPr>
          <w:highlight w:val="green"/>
        </w:rPr>
        <w:t>would be to the affected parties</w:t>
      </w:r>
      <w:r w:rsidR="00955927" w:rsidRPr="009E7E0D">
        <w:rPr>
          <w:highlight w:val="green"/>
        </w:rPr>
        <w:t xml:space="preserve">, this information </w:t>
      </w:r>
      <w:r w:rsidRPr="009E7E0D">
        <w:rPr>
          <w:highlight w:val="green"/>
        </w:rPr>
        <w:t xml:space="preserve">was a </w:t>
      </w:r>
      <w:r w:rsidR="00BA5475" w:rsidRPr="009E7E0D">
        <w:rPr>
          <w:highlight w:val="green"/>
        </w:rPr>
        <w:t>prerequisite to decision making.</w:t>
      </w:r>
    </w:p>
    <w:p w14:paraId="7F25D96D" w14:textId="2224613F" w:rsidR="00BA5475" w:rsidRDefault="00BA5475" w:rsidP="000617EB">
      <w:pPr>
        <w:spacing w:before="120" w:after="120" w:line="264" w:lineRule="auto"/>
      </w:pPr>
      <w:r w:rsidRPr="009E7E0D">
        <w:t xml:space="preserve">The Wigmore stream pollution concerns have been raised </w:t>
      </w:r>
      <w:r w:rsidR="009E7E0D">
        <w:t xml:space="preserve">many </w:t>
      </w:r>
      <w:r w:rsidRPr="009E7E0D">
        <w:t xml:space="preserve">times </w:t>
      </w:r>
      <w:r w:rsidR="009E7E0D">
        <w:t xml:space="preserve">by both this Committee and our members </w:t>
      </w:r>
      <w:r w:rsidRPr="009E7E0D">
        <w:t>during the past 10 years.</w:t>
      </w:r>
    </w:p>
    <w:p w14:paraId="237BE11D" w14:textId="077AC700" w:rsidR="00C33AE4" w:rsidRPr="009E7E0D" w:rsidRDefault="00BA5475" w:rsidP="000617EB">
      <w:pPr>
        <w:spacing w:before="120" w:after="120" w:line="264" w:lineRule="auto"/>
      </w:pPr>
      <w:r w:rsidRPr="009E7E0D">
        <w:t xml:space="preserve">Council have supported the </w:t>
      </w:r>
      <w:r w:rsidR="009E7E0D">
        <w:t>HRRA</w:t>
      </w:r>
      <w:r w:rsidRPr="009E7E0D">
        <w:t xml:space="preserve"> in </w:t>
      </w:r>
      <w:r w:rsidR="00955927" w:rsidRPr="009E7E0D">
        <w:t xml:space="preserve">regularly </w:t>
      </w:r>
      <w:r w:rsidRPr="009E7E0D">
        <w:t xml:space="preserve">monitoring the </w:t>
      </w:r>
      <w:r w:rsidR="009E7E0D">
        <w:t>w</w:t>
      </w:r>
      <w:r w:rsidRPr="009E7E0D">
        <w:t xml:space="preserve">ater quality at the </w:t>
      </w:r>
      <w:r w:rsidR="009E7E0D">
        <w:t>Ko Tuhuri ki te Rangi/</w:t>
      </w:r>
      <w:r w:rsidRPr="009E7E0D">
        <w:t>W</w:t>
      </w:r>
      <w:r w:rsidR="009B0E18" w:rsidRPr="009E7E0D">
        <w:t>igmore Estuary for the pa</w:t>
      </w:r>
      <w:r w:rsidR="00C33AE4" w:rsidRPr="009E7E0D">
        <w:t xml:space="preserve">st 5 yrs. </w:t>
      </w:r>
      <w:r w:rsidR="009E7E0D">
        <w:t>Frequently</w:t>
      </w:r>
      <w:r w:rsidR="00C33AE4" w:rsidRPr="009E7E0D">
        <w:t xml:space="preserve"> </w:t>
      </w:r>
      <w:r w:rsidR="009E7E0D">
        <w:t xml:space="preserve">the </w:t>
      </w:r>
      <w:r w:rsidR="009B0E18" w:rsidRPr="009E7E0D">
        <w:t xml:space="preserve">bacterial levels have exceeded </w:t>
      </w:r>
      <w:r w:rsidR="009E7E0D" w:rsidRPr="009E7E0D">
        <w:t>Recreational</w:t>
      </w:r>
      <w:r w:rsidR="00C33AE4" w:rsidRPr="009E7E0D">
        <w:t xml:space="preserve"> </w:t>
      </w:r>
      <w:r w:rsidR="00DE2A8D" w:rsidRPr="009E7E0D">
        <w:t>Water S</w:t>
      </w:r>
      <w:r w:rsidR="009B0E18" w:rsidRPr="009E7E0D">
        <w:t>tandards</w:t>
      </w:r>
      <w:r w:rsidR="009E7E0D">
        <w:t xml:space="preserve"> and pose a health risk. </w:t>
      </w:r>
      <w:r w:rsidR="009B0E18" w:rsidRPr="009E7E0D">
        <w:t xml:space="preserve">This is </w:t>
      </w:r>
      <w:r w:rsidR="00955927" w:rsidRPr="009E7E0D">
        <w:t>a</w:t>
      </w:r>
      <w:r w:rsidR="009E7E0D">
        <w:t xml:space="preserve"> continuing</w:t>
      </w:r>
      <w:r w:rsidR="00955927" w:rsidRPr="009E7E0D">
        <w:t xml:space="preserve"> </w:t>
      </w:r>
      <w:r w:rsidR="009E7E0D">
        <w:t>e</w:t>
      </w:r>
      <w:r w:rsidR="009E7E0D" w:rsidRPr="009E7E0D">
        <w:t>nvironmental</w:t>
      </w:r>
      <w:r w:rsidR="009B0E18" w:rsidRPr="009E7E0D">
        <w:t xml:space="preserve"> </w:t>
      </w:r>
      <w:r w:rsidR="00AC42DE" w:rsidRPr="009E7E0D">
        <w:t>issue,</w:t>
      </w:r>
      <w:r w:rsidR="009B0E18" w:rsidRPr="009E7E0D">
        <w:t xml:space="preserve"> and we urge Council to reinstate the $</w:t>
      </w:r>
      <w:r w:rsidR="00955927" w:rsidRPr="009E7E0D">
        <w:t>315,624</w:t>
      </w:r>
      <w:r w:rsidR="009B0E18" w:rsidRPr="009E7E0D">
        <w:t xml:space="preserve"> </w:t>
      </w:r>
      <w:r w:rsidR="00955927" w:rsidRPr="009E7E0D">
        <w:t>(District wide/ Project 3738 Capital 2023/24 b</w:t>
      </w:r>
      <w:r w:rsidR="009B0E18" w:rsidRPr="009E7E0D">
        <w:t>udget</w:t>
      </w:r>
      <w:r w:rsidR="00955927" w:rsidRPr="009E7E0D">
        <w:t>)</w:t>
      </w:r>
      <w:r w:rsidR="009B0E18" w:rsidRPr="009E7E0D">
        <w:t>.</w:t>
      </w:r>
    </w:p>
    <w:p w14:paraId="659FA856" w14:textId="1E09B250" w:rsidR="009B0E18" w:rsidRDefault="009B0E18" w:rsidP="000617EB">
      <w:pPr>
        <w:spacing w:before="120" w:after="120" w:line="264" w:lineRule="auto"/>
      </w:pPr>
      <w:r w:rsidRPr="009E7E0D">
        <w:t>We have a duty of care</w:t>
      </w:r>
      <w:r w:rsidR="009E7E0D" w:rsidRPr="009E7E0D">
        <w:t xml:space="preserve"> to our community and tamariki</w:t>
      </w:r>
      <w:r w:rsidR="009E7E0D">
        <w:t xml:space="preserve"> to ensure their health and safety particularly </w:t>
      </w:r>
      <w:r w:rsidR="009E7E0D">
        <w:t xml:space="preserve">to the young families that use this estuary for </w:t>
      </w:r>
      <w:r w:rsidR="009E7E0D">
        <w:t xml:space="preserve">safe </w:t>
      </w:r>
      <w:r w:rsidR="009E7E0D">
        <w:t>play</w:t>
      </w:r>
      <w:r w:rsidR="009E7E0D">
        <w:t>.</w:t>
      </w:r>
    </w:p>
    <w:p w14:paraId="745DCAB6" w14:textId="5D3ED6D6" w:rsidR="00585E9D" w:rsidRPr="00B126EB" w:rsidRDefault="00585E9D" w:rsidP="000617EB">
      <w:pPr>
        <w:spacing w:before="120" w:after="120" w:line="264" w:lineRule="auto"/>
      </w:pPr>
      <w:r>
        <w:t>We look forward to presenting our recommendation to you</w:t>
      </w:r>
      <w:r w:rsidR="00AC42DE">
        <w:t xml:space="preserve"> on the 26</w:t>
      </w:r>
      <w:r w:rsidR="00AC42DE" w:rsidRPr="00AC42DE">
        <w:rPr>
          <w:vertAlign w:val="superscript"/>
        </w:rPr>
        <w:t>th</w:t>
      </w:r>
      <w:r w:rsidR="00AC42DE">
        <w:t xml:space="preserve"> April, please supply a link for remote access.</w:t>
      </w:r>
    </w:p>
    <w:p w14:paraId="77EABB98" w14:textId="0530055A" w:rsidR="00130B01" w:rsidRDefault="009E7E0D" w:rsidP="000617EB">
      <w:pPr>
        <w:pStyle w:val="BodyText"/>
        <w:spacing w:before="120" w:after="120" w:line="264" w:lineRule="auto"/>
      </w:pPr>
      <w:r>
        <w:t>Ng</w:t>
      </w:r>
      <w:r>
        <w:t>ā</w:t>
      </w:r>
      <w:r>
        <w:t xml:space="preserve"> mihi</w:t>
      </w:r>
    </w:p>
    <w:p w14:paraId="032BBEAB" w14:textId="23A6EAA4" w:rsidR="00146386" w:rsidRDefault="000617EB" w:rsidP="000617EB">
      <w:pPr>
        <w:pStyle w:val="BodyText"/>
        <w:spacing w:before="120" w:after="120" w:line="264" w:lineRule="auto"/>
      </w:pPr>
      <w:r>
        <w:rPr>
          <w:noProof/>
        </w:rPr>
        <w:drawing>
          <wp:inline distT="0" distB="0" distL="0" distR="0" wp14:anchorId="55844B9A" wp14:editId="04FD5B04">
            <wp:extent cx="716280" cy="666234"/>
            <wp:effectExtent l="0" t="0" r="7620" b="635"/>
            <wp:docPr id="3" name="Picture 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280" cy="666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3E50C1" w14:textId="77777777" w:rsidR="00BD3B87" w:rsidRDefault="00DB7D40" w:rsidP="000617EB">
      <w:pPr>
        <w:spacing w:before="120" w:after="120" w:line="264" w:lineRule="auto"/>
      </w:pPr>
      <w:r>
        <w:t>Penne Clayton</w:t>
      </w:r>
    </w:p>
    <w:p w14:paraId="31ACE385" w14:textId="77777777" w:rsidR="00BD3B87" w:rsidRPr="00DF22FB" w:rsidRDefault="00BD3B87" w:rsidP="000617EB">
      <w:pPr>
        <w:spacing w:before="120" w:after="120" w:line="264" w:lineRule="auto"/>
        <w:rPr>
          <w:rStyle w:val="StyleNormal"/>
        </w:rPr>
      </w:pPr>
      <w:r w:rsidRPr="00DF22FB">
        <w:rPr>
          <w:rStyle w:val="StyleNormal"/>
        </w:rPr>
        <w:t xml:space="preserve">Chair of Hahei </w:t>
      </w:r>
      <w:r w:rsidR="007F58AB">
        <w:rPr>
          <w:rStyle w:val="StyleNormal"/>
        </w:rPr>
        <w:t>Residents &amp;</w:t>
      </w:r>
      <w:r w:rsidRPr="00DF22FB">
        <w:rPr>
          <w:rStyle w:val="StyleNormal"/>
        </w:rPr>
        <w:t xml:space="preserve"> Ratepayers Association</w:t>
      </w:r>
    </w:p>
    <w:p w14:paraId="50A122E8" w14:textId="77777777" w:rsidR="00BD3B87" w:rsidRDefault="00BD3B87" w:rsidP="000617EB">
      <w:pPr>
        <w:pStyle w:val="BodyText"/>
        <w:spacing w:before="120" w:after="120" w:line="264" w:lineRule="auto"/>
      </w:pPr>
    </w:p>
    <w:p w14:paraId="50C503F5" w14:textId="77777777" w:rsidR="00715031" w:rsidRPr="00130B01" w:rsidRDefault="00715031" w:rsidP="000617EB">
      <w:pPr>
        <w:spacing w:before="120" w:after="120" w:line="264" w:lineRule="auto"/>
      </w:pPr>
    </w:p>
    <w:sectPr w:rsidR="00715031" w:rsidRPr="00130B01" w:rsidSect="00D47A62">
      <w:headerReference w:type="even" r:id="rId12"/>
      <w:headerReference w:type="default" r:id="rId13"/>
      <w:headerReference w:type="first" r:id="rId14"/>
      <w:pgSz w:w="11907" w:h="16839" w:code="9"/>
      <w:pgMar w:top="1440" w:right="1440" w:bottom="1440" w:left="1440" w:header="567" w:footer="51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AD7C79" w14:textId="77777777" w:rsidR="003E74CF" w:rsidRDefault="003E74CF" w:rsidP="00BF4F33">
      <w:r>
        <w:separator/>
      </w:r>
    </w:p>
    <w:p w14:paraId="368D19EE" w14:textId="77777777" w:rsidR="003E74CF" w:rsidRDefault="003E74CF" w:rsidP="00BF4F33"/>
    <w:p w14:paraId="5E288F7C" w14:textId="77777777" w:rsidR="003E74CF" w:rsidRDefault="003E74CF" w:rsidP="00BF4F33"/>
    <w:p w14:paraId="55156196" w14:textId="77777777" w:rsidR="003E74CF" w:rsidRDefault="003E74CF" w:rsidP="00BF4F33"/>
    <w:p w14:paraId="304D93A8" w14:textId="77777777" w:rsidR="003E74CF" w:rsidRDefault="003E74CF" w:rsidP="00BF4F33"/>
    <w:p w14:paraId="2B26578B" w14:textId="77777777" w:rsidR="003E74CF" w:rsidRDefault="003E74CF" w:rsidP="00BF4F33"/>
    <w:p w14:paraId="78F93C38" w14:textId="77777777" w:rsidR="003E74CF" w:rsidRDefault="003E74CF" w:rsidP="00BF4F33"/>
    <w:p w14:paraId="0C88308D" w14:textId="77777777" w:rsidR="003E74CF" w:rsidRDefault="003E74CF" w:rsidP="00BF4F33"/>
    <w:p w14:paraId="5FBB3C9B" w14:textId="77777777" w:rsidR="003E74CF" w:rsidRDefault="003E74CF" w:rsidP="00BF4F33"/>
    <w:p w14:paraId="2D10E6AB" w14:textId="77777777" w:rsidR="003E74CF" w:rsidRDefault="003E74CF" w:rsidP="00BF4F33"/>
    <w:p w14:paraId="7C6DF839" w14:textId="77777777" w:rsidR="003E74CF" w:rsidRDefault="003E74CF" w:rsidP="00BF4F33"/>
    <w:p w14:paraId="21D89533" w14:textId="77777777" w:rsidR="003E74CF" w:rsidRDefault="003E74CF" w:rsidP="00BF4F33"/>
    <w:p w14:paraId="0CE08DFD" w14:textId="77777777" w:rsidR="003E74CF" w:rsidRDefault="003E74CF" w:rsidP="00BF4F33"/>
    <w:p w14:paraId="1DB3C8D4" w14:textId="77777777" w:rsidR="003E74CF" w:rsidRDefault="003E74CF" w:rsidP="00BF4F33"/>
    <w:p w14:paraId="152C1D0C" w14:textId="77777777" w:rsidR="003E74CF" w:rsidRDefault="003E74CF" w:rsidP="00BF4F33"/>
    <w:p w14:paraId="58631965" w14:textId="77777777" w:rsidR="003E74CF" w:rsidRDefault="003E74CF" w:rsidP="00BF4F33"/>
    <w:p w14:paraId="6CD20ED5" w14:textId="77777777" w:rsidR="003E74CF" w:rsidRDefault="003E74CF" w:rsidP="00BF4F33"/>
    <w:p w14:paraId="518FE4BC" w14:textId="77777777" w:rsidR="003E74CF" w:rsidRDefault="003E74CF" w:rsidP="00BF4F33"/>
    <w:p w14:paraId="1846D4BE" w14:textId="77777777" w:rsidR="003E74CF" w:rsidRDefault="003E74CF" w:rsidP="00BF4F33"/>
    <w:p w14:paraId="705C4BB2" w14:textId="77777777" w:rsidR="003E74CF" w:rsidRDefault="003E74CF" w:rsidP="00BF4F33"/>
    <w:p w14:paraId="1FD0E13B" w14:textId="77777777" w:rsidR="003E74CF" w:rsidRDefault="003E74CF" w:rsidP="00BF4F33"/>
    <w:p w14:paraId="2B5D47C3" w14:textId="77777777" w:rsidR="003E74CF" w:rsidRDefault="003E74CF" w:rsidP="00BF4F33"/>
    <w:p w14:paraId="3496C793" w14:textId="77777777" w:rsidR="003E74CF" w:rsidRDefault="003E74CF" w:rsidP="00BF4F33"/>
    <w:p w14:paraId="17733409" w14:textId="77777777" w:rsidR="003E74CF" w:rsidRDefault="003E74CF" w:rsidP="00BF4F33"/>
    <w:p w14:paraId="39A00ABF" w14:textId="77777777" w:rsidR="003E74CF" w:rsidRDefault="003E74CF" w:rsidP="00BF4F33"/>
    <w:p w14:paraId="4BC9142F" w14:textId="77777777" w:rsidR="003E74CF" w:rsidRDefault="003E74CF" w:rsidP="00BF4F33"/>
    <w:p w14:paraId="7C181DE5" w14:textId="77777777" w:rsidR="003E74CF" w:rsidRDefault="003E74CF" w:rsidP="003F0D0C"/>
  </w:endnote>
  <w:endnote w:type="continuationSeparator" w:id="0">
    <w:p w14:paraId="6128A0BF" w14:textId="77777777" w:rsidR="003E74CF" w:rsidRDefault="003E74CF" w:rsidP="00BF4F33">
      <w:r>
        <w:continuationSeparator/>
      </w:r>
    </w:p>
    <w:p w14:paraId="6EABAA3B" w14:textId="77777777" w:rsidR="003E74CF" w:rsidRDefault="003E74CF" w:rsidP="00BF4F33"/>
    <w:p w14:paraId="4AAE9A63" w14:textId="77777777" w:rsidR="003E74CF" w:rsidRDefault="003E74CF" w:rsidP="00BF4F33"/>
    <w:p w14:paraId="276592AC" w14:textId="77777777" w:rsidR="003E74CF" w:rsidRDefault="003E74CF" w:rsidP="00BF4F33"/>
    <w:p w14:paraId="7EB887A1" w14:textId="77777777" w:rsidR="003E74CF" w:rsidRDefault="003E74CF" w:rsidP="00BF4F33"/>
    <w:p w14:paraId="08381FB5" w14:textId="77777777" w:rsidR="003E74CF" w:rsidRDefault="003E74CF" w:rsidP="00BF4F33"/>
    <w:p w14:paraId="6C250BBD" w14:textId="77777777" w:rsidR="003E74CF" w:rsidRDefault="003E74CF" w:rsidP="00BF4F33"/>
    <w:p w14:paraId="64403936" w14:textId="77777777" w:rsidR="003E74CF" w:rsidRDefault="003E74CF" w:rsidP="00BF4F33"/>
    <w:p w14:paraId="0EDFA7A9" w14:textId="77777777" w:rsidR="003E74CF" w:rsidRDefault="003E74CF" w:rsidP="00BF4F33"/>
    <w:p w14:paraId="352FA61C" w14:textId="77777777" w:rsidR="003E74CF" w:rsidRDefault="003E74CF" w:rsidP="00BF4F33"/>
    <w:p w14:paraId="00043DFE" w14:textId="77777777" w:rsidR="003E74CF" w:rsidRDefault="003E74CF" w:rsidP="00BF4F33"/>
    <w:p w14:paraId="3DCAE721" w14:textId="77777777" w:rsidR="003E74CF" w:rsidRDefault="003E74CF" w:rsidP="00BF4F33"/>
    <w:p w14:paraId="2C11BD20" w14:textId="77777777" w:rsidR="003E74CF" w:rsidRDefault="003E74CF" w:rsidP="00BF4F33"/>
    <w:p w14:paraId="3F9137B0" w14:textId="77777777" w:rsidR="003E74CF" w:rsidRDefault="003E74CF" w:rsidP="00BF4F33"/>
    <w:p w14:paraId="41122438" w14:textId="77777777" w:rsidR="003E74CF" w:rsidRDefault="003E74CF" w:rsidP="00BF4F33"/>
    <w:p w14:paraId="7004448B" w14:textId="77777777" w:rsidR="003E74CF" w:rsidRDefault="003E74CF" w:rsidP="00BF4F33"/>
    <w:p w14:paraId="6EC67E48" w14:textId="77777777" w:rsidR="003E74CF" w:rsidRDefault="003E74CF" w:rsidP="00BF4F33"/>
    <w:p w14:paraId="4FE77EAD" w14:textId="77777777" w:rsidR="003E74CF" w:rsidRDefault="003E74CF" w:rsidP="00BF4F33"/>
    <w:p w14:paraId="7EF389B0" w14:textId="77777777" w:rsidR="003E74CF" w:rsidRDefault="003E74CF" w:rsidP="00BF4F33"/>
    <w:p w14:paraId="5FF612C8" w14:textId="77777777" w:rsidR="003E74CF" w:rsidRDefault="003E74CF" w:rsidP="00BF4F33"/>
    <w:p w14:paraId="7E3B6795" w14:textId="77777777" w:rsidR="003E74CF" w:rsidRDefault="003E74CF" w:rsidP="00BF4F33"/>
    <w:p w14:paraId="4801B2AB" w14:textId="77777777" w:rsidR="003E74CF" w:rsidRDefault="003E74CF" w:rsidP="00BF4F33"/>
    <w:p w14:paraId="04302790" w14:textId="77777777" w:rsidR="003E74CF" w:rsidRDefault="003E74CF" w:rsidP="00BF4F33"/>
    <w:p w14:paraId="466A5FD5" w14:textId="77777777" w:rsidR="003E74CF" w:rsidRDefault="003E74CF" w:rsidP="00BF4F33"/>
    <w:p w14:paraId="79EB41C5" w14:textId="77777777" w:rsidR="003E74CF" w:rsidRDefault="003E74CF" w:rsidP="00BF4F33"/>
    <w:p w14:paraId="51472923" w14:textId="77777777" w:rsidR="003E74CF" w:rsidRDefault="003E74CF" w:rsidP="00BF4F33"/>
    <w:p w14:paraId="3202063F" w14:textId="77777777" w:rsidR="003E74CF" w:rsidRDefault="003E74CF" w:rsidP="003F0D0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F72C1" w14:textId="77777777" w:rsidR="003E74CF" w:rsidRDefault="003E74CF" w:rsidP="00BF4F33">
      <w:r>
        <w:separator/>
      </w:r>
    </w:p>
    <w:p w14:paraId="04F23799" w14:textId="77777777" w:rsidR="003E74CF" w:rsidRDefault="003E74CF" w:rsidP="00BF4F33"/>
    <w:p w14:paraId="5B4BA81F" w14:textId="77777777" w:rsidR="003E74CF" w:rsidRDefault="003E74CF" w:rsidP="00BF4F33"/>
    <w:p w14:paraId="007D884E" w14:textId="77777777" w:rsidR="003E74CF" w:rsidRDefault="003E74CF" w:rsidP="00BF4F33"/>
    <w:p w14:paraId="6AE2C00C" w14:textId="77777777" w:rsidR="003E74CF" w:rsidRDefault="003E74CF" w:rsidP="00BF4F33"/>
    <w:p w14:paraId="17EE708B" w14:textId="77777777" w:rsidR="003E74CF" w:rsidRDefault="003E74CF" w:rsidP="00BF4F33"/>
    <w:p w14:paraId="31603DF8" w14:textId="77777777" w:rsidR="003E74CF" w:rsidRDefault="003E74CF" w:rsidP="00BF4F33"/>
    <w:p w14:paraId="543612C8" w14:textId="77777777" w:rsidR="003E74CF" w:rsidRDefault="003E74CF" w:rsidP="00BF4F33"/>
    <w:p w14:paraId="397B6BA2" w14:textId="77777777" w:rsidR="003E74CF" w:rsidRDefault="003E74CF" w:rsidP="00BF4F33"/>
    <w:p w14:paraId="4EDCEBAF" w14:textId="77777777" w:rsidR="003E74CF" w:rsidRDefault="003E74CF" w:rsidP="00BF4F33"/>
    <w:p w14:paraId="0C4A7D82" w14:textId="77777777" w:rsidR="003E74CF" w:rsidRDefault="003E74CF" w:rsidP="00BF4F33"/>
    <w:p w14:paraId="20BD8B0B" w14:textId="77777777" w:rsidR="003E74CF" w:rsidRDefault="003E74CF" w:rsidP="00BF4F33"/>
    <w:p w14:paraId="228BDBEC" w14:textId="77777777" w:rsidR="003E74CF" w:rsidRDefault="003E74CF" w:rsidP="00BF4F33"/>
    <w:p w14:paraId="6A80A5AD" w14:textId="77777777" w:rsidR="003E74CF" w:rsidRDefault="003E74CF" w:rsidP="00BF4F33"/>
    <w:p w14:paraId="6460DFD9" w14:textId="77777777" w:rsidR="003E74CF" w:rsidRDefault="003E74CF" w:rsidP="00BF4F33"/>
    <w:p w14:paraId="7378674A" w14:textId="77777777" w:rsidR="003E74CF" w:rsidRDefault="003E74CF" w:rsidP="00BF4F33"/>
    <w:p w14:paraId="6D1F6B74" w14:textId="77777777" w:rsidR="003E74CF" w:rsidRDefault="003E74CF" w:rsidP="00BF4F33"/>
    <w:p w14:paraId="696A3ECB" w14:textId="77777777" w:rsidR="003E74CF" w:rsidRDefault="003E74CF" w:rsidP="00BF4F33"/>
    <w:p w14:paraId="2BF7E31D" w14:textId="77777777" w:rsidR="003E74CF" w:rsidRDefault="003E74CF" w:rsidP="00BF4F33"/>
    <w:p w14:paraId="5FD0A28E" w14:textId="77777777" w:rsidR="003E74CF" w:rsidRDefault="003E74CF" w:rsidP="00BF4F33"/>
    <w:p w14:paraId="61F90550" w14:textId="77777777" w:rsidR="003E74CF" w:rsidRDefault="003E74CF" w:rsidP="00BF4F33"/>
    <w:p w14:paraId="294DC533" w14:textId="77777777" w:rsidR="003E74CF" w:rsidRDefault="003E74CF" w:rsidP="00BF4F33"/>
    <w:p w14:paraId="27930806" w14:textId="77777777" w:rsidR="003E74CF" w:rsidRDefault="003E74CF" w:rsidP="00BF4F33"/>
    <w:p w14:paraId="4EA7A77E" w14:textId="77777777" w:rsidR="003E74CF" w:rsidRDefault="003E74CF" w:rsidP="00BF4F33"/>
    <w:p w14:paraId="10D17A66" w14:textId="77777777" w:rsidR="003E74CF" w:rsidRDefault="003E74CF" w:rsidP="00BF4F33"/>
    <w:p w14:paraId="4F514490" w14:textId="77777777" w:rsidR="003E74CF" w:rsidRDefault="003E74CF" w:rsidP="00BF4F33"/>
    <w:p w14:paraId="7BC03A46" w14:textId="77777777" w:rsidR="003E74CF" w:rsidRDefault="003E74CF" w:rsidP="003F0D0C"/>
  </w:footnote>
  <w:footnote w:type="continuationSeparator" w:id="0">
    <w:p w14:paraId="4B90594A" w14:textId="77777777" w:rsidR="003E74CF" w:rsidRDefault="003E74CF" w:rsidP="00BF4F33">
      <w:r>
        <w:continuationSeparator/>
      </w:r>
    </w:p>
    <w:p w14:paraId="7BBE3FA6" w14:textId="77777777" w:rsidR="003E74CF" w:rsidRDefault="003E74CF" w:rsidP="00BF4F33"/>
    <w:p w14:paraId="4C9CC65B" w14:textId="77777777" w:rsidR="003E74CF" w:rsidRDefault="003E74CF" w:rsidP="00BF4F33"/>
    <w:p w14:paraId="35725F0F" w14:textId="77777777" w:rsidR="003E74CF" w:rsidRDefault="003E74CF" w:rsidP="00BF4F33"/>
    <w:p w14:paraId="7FB59FA8" w14:textId="77777777" w:rsidR="003E74CF" w:rsidRDefault="003E74CF" w:rsidP="00BF4F33"/>
    <w:p w14:paraId="75BAEEBB" w14:textId="77777777" w:rsidR="003E74CF" w:rsidRDefault="003E74CF" w:rsidP="00BF4F33"/>
    <w:p w14:paraId="1F658222" w14:textId="77777777" w:rsidR="003E74CF" w:rsidRDefault="003E74CF" w:rsidP="00BF4F33"/>
    <w:p w14:paraId="143E121E" w14:textId="77777777" w:rsidR="003E74CF" w:rsidRDefault="003E74CF" w:rsidP="00BF4F33"/>
    <w:p w14:paraId="2C49D27B" w14:textId="77777777" w:rsidR="003E74CF" w:rsidRDefault="003E74CF" w:rsidP="00BF4F33"/>
    <w:p w14:paraId="271C7A66" w14:textId="77777777" w:rsidR="003E74CF" w:rsidRDefault="003E74CF" w:rsidP="00BF4F33"/>
    <w:p w14:paraId="0A9059FF" w14:textId="77777777" w:rsidR="003E74CF" w:rsidRDefault="003E74CF" w:rsidP="00BF4F33"/>
    <w:p w14:paraId="5ED9554A" w14:textId="77777777" w:rsidR="003E74CF" w:rsidRDefault="003E74CF" w:rsidP="00BF4F33"/>
    <w:p w14:paraId="52A9E6ED" w14:textId="77777777" w:rsidR="003E74CF" w:rsidRDefault="003E74CF" w:rsidP="00BF4F33"/>
    <w:p w14:paraId="5B0CF347" w14:textId="77777777" w:rsidR="003E74CF" w:rsidRDefault="003E74CF" w:rsidP="00BF4F33"/>
    <w:p w14:paraId="1ADDDB30" w14:textId="77777777" w:rsidR="003E74CF" w:rsidRDefault="003E74CF" w:rsidP="00BF4F33"/>
    <w:p w14:paraId="4C2E8599" w14:textId="77777777" w:rsidR="003E74CF" w:rsidRDefault="003E74CF" w:rsidP="00BF4F33"/>
    <w:p w14:paraId="2FC80B29" w14:textId="77777777" w:rsidR="003E74CF" w:rsidRDefault="003E74CF" w:rsidP="00BF4F33"/>
    <w:p w14:paraId="2860EFCC" w14:textId="77777777" w:rsidR="003E74CF" w:rsidRDefault="003E74CF" w:rsidP="00BF4F33"/>
    <w:p w14:paraId="29DC3F06" w14:textId="77777777" w:rsidR="003E74CF" w:rsidRDefault="003E74CF" w:rsidP="00BF4F33"/>
    <w:p w14:paraId="016AA1D3" w14:textId="77777777" w:rsidR="003E74CF" w:rsidRDefault="003E74CF" w:rsidP="00BF4F33"/>
    <w:p w14:paraId="72CECA8E" w14:textId="77777777" w:rsidR="003E74CF" w:rsidRDefault="003E74CF" w:rsidP="00BF4F33"/>
    <w:p w14:paraId="023D9E8E" w14:textId="77777777" w:rsidR="003E74CF" w:rsidRDefault="003E74CF" w:rsidP="00BF4F33"/>
    <w:p w14:paraId="10F85B12" w14:textId="77777777" w:rsidR="003E74CF" w:rsidRDefault="003E74CF" w:rsidP="00BF4F33"/>
    <w:p w14:paraId="22CA7ED6" w14:textId="77777777" w:rsidR="003E74CF" w:rsidRDefault="003E74CF" w:rsidP="00BF4F33"/>
    <w:p w14:paraId="4D709230" w14:textId="77777777" w:rsidR="003E74CF" w:rsidRDefault="003E74CF" w:rsidP="00BF4F33"/>
    <w:p w14:paraId="72A508FC" w14:textId="77777777" w:rsidR="003E74CF" w:rsidRDefault="003E74CF" w:rsidP="00BF4F33"/>
    <w:p w14:paraId="4056ABAD" w14:textId="77777777" w:rsidR="003E74CF" w:rsidRDefault="003E74CF" w:rsidP="003F0D0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096B9" w14:textId="77777777" w:rsidR="00643FD9" w:rsidRDefault="00643FD9" w:rsidP="00BF4F33">
    <w:pPr>
      <w:pStyle w:val="Header"/>
    </w:pPr>
  </w:p>
  <w:p w14:paraId="4E630E46" w14:textId="77777777" w:rsidR="00643FD9" w:rsidRDefault="00643FD9" w:rsidP="00BF4F33"/>
  <w:p w14:paraId="49276FD1" w14:textId="77777777" w:rsidR="00643FD9" w:rsidRDefault="00643FD9" w:rsidP="00BF4F33"/>
  <w:p w14:paraId="08F97D58" w14:textId="77777777" w:rsidR="00643FD9" w:rsidRDefault="00643FD9" w:rsidP="00BF4F33"/>
  <w:p w14:paraId="664A5955" w14:textId="77777777" w:rsidR="00643FD9" w:rsidRDefault="00643FD9" w:rsidP="00BF4F33"/>
  <w:p w14:paraId="4D51ECD7" w14:textId="77777777" w:rsidR="00643FD9" w:rsidRDefault="00643FD9" w:rsidP="00BF4F33"/>
  <w:p w14:paraId="5AF7E193" w14:textId="77777777" w:rsidR="00643FD9" w:rsidRDefault="00643FD9" w:rsidP="00BF4F33"/>
  <w:p w14:paraId="7295ACB3" w14:textId="77777777" w:rsidR="00643FD9" w:rsidRDefault="00643FD9" w:rsidP="00BF4F33"/>
  <w:p w14:paraId="730F493C" w14:textId="77777777" w:rsidR="00643FD9" w:rsidRDefault="00643FD9" w:rsidP="00BF4F33"/>
  <w:p w14:paraId="2C796687" w14:textId="77777777" w:rsidR="00643FD9" w:rsidRDefault="00643FD9" w:rsidP="00BF4F33"/>
  <w:p w14:paraId="485F19E4" w14:textId="77777777" w:rsidR="00643FD9" w:rsidRDefault="00643FD9" w:rsidP="00BF4F33"/>
  <w:p w14:paraId="0371194C" w14:textId="77777777" w:rsidR="00643FD9" w:rsidRDefault="00643FD9" w:rsidP="00BF4F33"/>
  <w:p w14:paraId="24E42771" w14:textId="77777777" w:rsidR="00643FD9" w:rsidRDefault="00643FD9" w:rsidP="00BF4F33"/>
  <w:p w14:paraId="5FC9E1AE" w14:textId="77777777" w:rsidR="00643FD9" w:rsidRDefault="00643FD9" w:rsidP="00BF4F33"/>
  <w:p w14:paraId="5EE3C2ED" w14:textId="77777777" w:rsidR="00643FD9" w:rsidRDefault="00643FD9" w:rsidP="00BF4F33"/>
  <w:p w14:paraId="62B9DB75" w14:textId="77777777" w:rsidR="00643FD9" w:rsidRDefault="00643FD9" w:rsidP="00BF4F33"/>
  <w:p w14:paraId="0F24FDC9" w14:textId="77777777" w:rsidR="00643FD9" w:rsidRDefault="00643FD9" w:rsidP="00BF4F33"/>
  <w:p w14:paraId="1928B92D" w14:textId="77777777" w:rsidR="00643FD9" w:rsidRDefault="00643FD9" w:rsidP="00BF4F33"/>
  <w:p w14:paraId="4A54ACD1" w14:textId="77777777" w:rsidR="00643FD9" w:rsidRDefault="00643FD9" w:rsidP="00BF4F33"/>
  <w:p w14:paraId="2D76B3FB" w14:textId="77777777" w:rsidR="00643FD9" w:rsidRDefault="00643FD9" w:rsidP="003F0D0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Ind w:w="4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58"/>
      <w:gridCol w:w="4343"/>
    </w:tblGrid>
    <w:tr w:rsidR="00643FD9" w14:paraId="2A63E1E8" w14:textId="77777777">
      <w:tc>
        <w:tcPr>
          <w:tcW w:w="4508" w:type="dxa"/>
        </w:tcPr>
        <w:p w14:paraId="57EB65F1" w14:textId="77777777" w:rsidR="00643FD9" w:rsidRDefault="00643FD9" w:rsidP="003F0D0C"/>
      </w:tc>
      <w:tc>
        <w:tcPr>
          <w:tcW w:w="4509" w:type="dxa"/>
        </w:tcPr>
        <w:p w14:paraId="7CB2B37A" w14:textId="77777777" w:rsidR="00643FD9" w:rsidRPr="006A7E21" w:rsidRDefault="007E0C7B" w:rsidP="002E3D5D">
          <w:pPr>
            <w:jc w:val="right"/>
          </w:pPr>
          <w:r w:rsidRPr="006A7E21">
            <w:t xml:space="preserve">Hahei Residents and Ratepayers </w:t>
          </w:r>
          <w:r w:rsidR="007D00CA" w:rsidRPr="006A7E21">
            <w:t>Association</w:t>
          </w:r>
        </w:p>
        <w:p w14:paraId="6E9C42DB" w14:textId="7615266C" w:rsidR="007E0C7B" w:rsidRPr="006A7E21" w:rsidRDefault="000D419F" w:rsidP="00635B01">
          <w:pPr>
            <w:ind w:left="426"/>
            <w:jc w:val="right"/>
            <w:rPr>
              <w:rStyle w:val="PageNumber"/>
              <w:b w:val="0"/>
            </w:rPr>
          </w:pPr>
          <w:r>
            <w:rPr>
              <w:rStyle w:val="PageNumber"/>
              <w:b w:val="0"/>
            </w:rPr>
            <w:t>Annual Plan</w:t>
          </w:r>
          <w:r w:rsidR="00A4203C">
            <w:rPr>
              <w:rStyle w:val="PageNumber"/>
              <w:b w:val="0"/>
            </w:rPr>
            <w:t xml:space="preserve"> 2023-24</w:t>
          </w:r>
          <w:r w:rsidR="007E0C7B" w:rsidRPr="006A7E21">
            <w:rPr>
              <w:rStyle w:val="PageNumber"/>
              <w:b w:val="0"/>
            </w:rPr>
            <w:t xml:space="preserve"> Submission</w:t>
          </w:r>
        </w:p>
        <w:p w14:paraId="7BBDCF5B" w14:textId="13093C2D" w:rsidR="00643FD9" w:rsidRDefault="00A4203C" w:rsidP="00635B01">
          <w:pPr>
            <w:jc w:val="right"/>
          </w:pPr>
          <w:r>
            <w:t>1</w:t>
          </w:r>
          <w:r w:rsidR="001B788B">
            <w:t xml:space="preserve"> April 20</w:t>
          </w:r>
          <w:r w:rsidR="002B28C1">
            <w:t>2</w:t>
          </w:r>
          <w:r>
            <w:t>2</w:t>
          </w:r>
        </w:p>
        <w:p w14:paraId="3BC8C361" w14:textId="77777777" w:rsidR="00643FD9" w:rsidRDefault="00643FD9" w:rsidP="00635B01">
          <w:pPr>
            <w:jc w:val="right"/>
            <w:rPr>
              <w:rStyle w:val="PageNumber"/>
            </w:rPr>
          </w:pPr>
          <w:r>
            <w:t xml:space="preserve">Page </w:t>
          </w:r>
          <w:r>
            <w:rPr>
              <w:rStyle w:val="PageNumber"/>
              <w:b w:val="0"/>
            </w:rPr>
            <w:fldChar w:fldCharType="begin"/>
          </w:r>
          <w:r>
            <w:rPr>
              <w:rStyle w:val="PageNumber"/>
              <w:b w:val="0"/>
            </w:rPr>
            <w:instrText xml:space="preserve"> PAGE </w:instrText>
          </w:r>
          <w:r>
            <w:rPr>
              <w:rStyle w:val="PageNumber"/>
              <w:b w:val="0"/>
            </w:rPr>
            <w:fldChar w:fldCharType="separate"/>
          </w:r>
          <w:r w:rsidR="00DE2A8D">
            <w:rPr>
              <w:rStyle w:val="PageNumber"/>
              <w:b w:val="0"/>
              <w:noProof/>
            </w:rPr>
            <w:t>2</w:t>
          </w:r>
          <w:r>
            <w:rPr>
              <w:rStyle w:val="PageNumber"/>
              <w:b w:val="0"/>
            </w:rPr>
            <w:fldChar w:fldCharType="end"/>
          </w:r>
        </w:p>
        <w:p w14:paraId="1FFC3AAE" w14:textId="77777777" w:rsidR="00643FD9" w:rsidRDefault="00643FD9" w:rsidP="003E4613">
          <w:pPr>
            <w:jc w:val="right"/>
          </w:pPr>
        </w:p>
      </w:tc>
    </w:tr>
  </w:tbl>
  <w:p w14:paraId="54DE39B4" w14:textId="77777777" w:rsidR="00643FD9" w:rsidRDefault="00643FD9" w:rsidP="00126C0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55" w:type="dxa"/>
      <w:tblInd w:w="-5" w:type="dxa"/>
      <w:tblLayout w:type="fixed"/>
      <w:tblLook w:val="0000" w:firstRow="0" w:lastRow="0" w:firstColumn="0" w:lastColumn="0" w:noHBand="0" w:noVBand="0"/>
    </w:tblPr>
    <w:tblGrid>
      <w:gridCol w:w="5529"/>
      <w:gridCol w:w="3826"/>
    </w:tblGrid>
    <w:tr w:rsidR="00643FD9" w14:paraId="7F57B3BB" w14:textId="77777777">
      <w:tc>
        <w:tcPr>
          <w:tcW w:w="5529" w:type="dxa"/>
        </w:tcPr>
        <w:p w14:paraId="3FD3A997" w14:textId="77777777" w:rsidR="00643FD9" w:rsidRDefault="00643FD9" w:rsidP="005E52B1">
          <w:pPr>
            <w:ind w:hanging="1801"/>
          </w:pPr>
          <w:r w:rsidRPr="0041717F">
            <w:rPr>
              <w:noProof/>
              <w:lang w:val="en-GB" w:eastAsia="en-GB"/>
            </w:rPr>
            <w:drawing>
              <wp:anchor distT="0" distB="0" distL="114300" distR="114300" simplePos="0" relativeHeight="251658240" behindDoc="0" locked="0" layoutInCell="1" allowOverlap="1" wp14:anchorId="6F3E97AE" wp14:editId="4F4DD1CA">
                <wp:simplePos x="0" y="0"/>
                <wp:positionH relativeFrom="column">
                  <wp:posOffset>-68580</wp:posOffset>
                </wp:positionH>
                <wp:positionV relativeFrom="paragraph">
                  <wp:posOffset>1905</wp:posOffset>
                </wp:positionV>
                <wp:extent cx="2095500" cy="609600"/>
                <wp:effectExtent l="0" t="0" r="0" b="0"/>
                <wp:wrapSquare wrapText="bothSides"/>
                <wp:docPr id="1" name="Picture 21" descr="Hahei New Zeala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1" descr="Hahei New Zealan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955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826" w:type="dxa"/>
        </w:tcPr>
        <w:p w14:paraId="361DCB9D" w14:textId="70FC9CB1" w:rsidR="00643FD9" w:rsidRPr="003A2923" w:rsidRDefault="000617EB" w:rsidP="005E52B1">
          <w:pPr>
            <w:jc w:val="right"/>
          </w:pPr>
          <w:r>
            <w:t>3 Grange Road</w:t>
          </w:r>
        </w:p>
        <w:p w14:paraId="301923FF" w14:textId="77777777" w:rsidR="00643FD9" w:rsidRPr="003A2923" w:rsidRDefault="00643FD9" w:rsidP="005E52B1">
          <w:pPr>
            <w:jc w:val="right"/>
          </w:pPr>
          <w:r w:rsidRPr="003A2923">
            <w:t>Hahei</w:t>
          </w:r>
          <w:r w:rsidR="002E3D5D">
            <w:t xml:space="preserve">, </w:t>
          </w:r>
          <w:r w:rsidRPr="003A2923">
            <w:t>RD 1</w:t>
          </w:r>
        </w:p>
        <w:p w14:paraId="4F86BEEF" w14:textId="77777777" w:rsidR="00643FD9" w:rsidRPr="003A2923" w:rsidRDefault="00643FD9" w:rsidP="005E52B1">
          <w:pPr>
            <w:jc w:val="right"/>
            <w:rPr>
              <w:sz w:val="32"/>
            </w:rPr>
          </w:pPr>
          <w:r w:rsidRPr="003A2923">
            <w:t>Whitianga 3591</w:t>
          </w:r>
        </w:p>
      </w:tc>
    </w:tr>
    <w:tr w:rsidR="00643FD9" w14:paraId="7042371A" w14:textId="77777777">
      <w:trPr>
        <w:trHeight w:val="50"/>
      </w:trPr>
      <w:tc>
        <w:tcPr>
          <w:tcW w:w="5529" w:type="dxa"/>
        </w:tcPr>
        <w:p w14:paraId="62971620" w14:textId="77777777" w:rsidR="00643FD9" w:rsidRPr="0041717F" w:rsidRDefault="00643FD9" w:rsidP="002C2D8A">
          <w:pPr>
            <w:rPr>
              <w:noProof/>
              <w:lang w:val="en-GB" w:eastAsia="en-GB"/>
            </w:rPr>
          </w:pPr>
          <w:r w:rsidRPr="0051282E">
            <w:rPr>
              <w:rFonts w:ascii="Arial" w:hAnsi="Arial" w:cs="Arial"/>
              <w:b/>
            </w:rPr>
            <w:t xml:space="preserve">Hahei </w:t>
          </w:r>
          <w:r w:rsidR="002E3D5D">
            <w:rPr>
              <w:rFonts w:ascii="Arial" w:hAnsi="Arial" w:cs="Arial"/>
              <w:b/>
            </w:rPr>
            <w:t>Residents &amp;</w:t>
          </w:r>
          <w:r w:rsidRPr="0051282E">
            <w:rPr>
              <w:rFonts w:ascii="Arial" w:hAnsi="Arial" w:cs="Arial"/>
              <w:b/>
            </w:rPr>
            <w:t xml:space="preserve"> Ratepayers Association</w:t>
          </w:r>
        </w:p>
      </w:tc>
      <w:tc>
        <w:tcPr>
          <w:tcW w:w="3826" w:type="dxa"/>
        </w:tcPr>
        <w:p w14:paraId="5938B9F1" w14:textId="7830AC97" w:rsidR="00643FD9" w:rsidRPr="003A2923" w:rsidRDefault="00FE6EC2" w:rsidP="002E3D5D">
          <w:pPr>
            <w:jc w:val="right"/>
          </w:pPr>
          <w:proofErr w:type="gramStart"/>
          <w:r w:rsidRPr="003A2923">
            <w:rPr>
              <w:lang w:val="fr-FR"/>
            </w:rPr>
            <w:t>e-mail</w:t>
          </w:r>
          <w:r w:rsidR="000617EB">
            <w:rPr>
              <w:lang w:val="fr-FR"/>
            </w:rPr>
            <w:t>:</w:t>
          </w:r>
          <w:proofErr w:type="gramEnd"/>
          <w:r w:rsidR="00643FD9" w:rsidRPr="003A2923">
            <w:rPr>
              <w:lang w:val="fr-FR"/>
            </w:rPr>
            <w:t xml:space="preserve"> chair@haheiratepayers.co.nz</w:t>
          </w:r>
        </w:p>
      </w:tc>
    </w:tr>
  </w:tbl>
  <w:p w14:paraId="3748D782" w14:textId="77777777" w:rsidR="00643FD9" w:rsidRPr="005F0CFA" w:rsidRDefault="00643FD9" w:rsidP="00BF4F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876F7"/>
    <w:multiLevelType w:val="hybridMultilevel"/>
    <w:tmpl w:val="856888E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31E7C"/>
    <w:multiLevelType w:val="multilevel"/>
    <w:tmpl w:val="274A992E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06035E3C"/>
    <w:multiLevelType w:val="hybridMultilevel"/>
    <w:tmpl w:val="E5465B1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501BF7"/>
    <w:multiLevelType w:val="hybridMultilevel"/>
    <w:tmpl w:val="0556F03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855FF0"/>
    <w:multiLevelType w:val="hybridMultilevel"/>
    <w:tmpl w:val="A6405AF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B13F22"/>
    <w:multiLevelType w:val="hybridMultilevel"/>
    <w:tmpl w:val="666812F8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7E2C7C"/>
    <w:multiLevelType w:val="hybridMultilevel"/>
    <w:tmpl w:val="91283D0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895835"/>
    <w:multiLevelType w:val="hybridMultilevel"/>
    <w:tmpl w:val="47CA9C3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5F5468"/>
    <w:multiLevelType w:val="multilevel"/>
    <w:tmpl w:val="BE6CB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6E2D18"/>
    <w:multiLevelType w:val="hybridMultilevel"/>
    <w:tmpl w:val="85A0E2AE"/>
    <w:lvl w:ilvl="0" w:tplc="C940434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91789E"/>
    <w:multiLevelType w:val="hybridMultilevel"/>
    <w:tmpl w:val="25442A40"/>
    <w:lvl w:ilvl="0" w:tplc="1409000F">
      <w:start w:val="1"/>
      <w:numFmt w:val="decimal"/>
      <w:lvlText w:val="%1."/>
      <w:lvlJc w:val="left"/>
      <w:pPr>
        <w:ind w:left="1440" w:hanging="360"/>
      </w:pPr>
    </w:lvl>
    <w:lvl w:ilvl="1" w:tplc="14090019" w:tentative="1">
      <w:start w:val="1"/>
      <w:numFmt w:val="lowerLetter"/>
      <w:lvlText w:val="%2."/>
      <w:lvlJc w:val="left"/>
      <w:pPr>
        <w:ind w:left="2160" w:hanging="360"/>
      </w:pPr>
    </w:lvl>
    <w:lvl w:ilvl="2" w:tplc="1409001B" w:tentative="1">
      <w:start w:val="1"/>
      <w:numFmt w:val="lowerRoman"/>
      <w:lvlText w:val="%3."/>
      <w:lvlJc w:val="right"/>
      <w:pPr>
        <w:ind w:left="2880" w:hanging="180"/>
      </w:pPr>
    </w:lvl>
    <w:lvl w:ilvl="3" w:tplc="1409000F" w:tentative="1">
      <w:start w:val="1"/>
      <w:numFmt w:val="decimal"/>
      <w:lvlText w:val="%4."/>
      <w:lvlJc w:val="left"/>
      <w:pPr>
        <w:ind w:left="3600" w:hanging="360"/>
      </w:pPr>
    </w:lvl>
    <w:lvl w:ilvl="4" w:tplc="14090019" w:tentative="1">
      <w:start w:val="1"/>
      <w:numFmt w:val="lowerLetter"/>
      <w:lvlText w:val="%5."/>
      <w:lvlJc w:val="left"/>
      <w:pPr>
        <w:ind w:left="4320" w:hanging="360"/>
      </w:pPr>
    </w:lvl>
    <w:lvl w:ilvl="5" w:tplc="1409001B" w:tentative="1">
      <w:start w:val="1"/>
      <w:numFmt w:val="lowerRoman"/>
      <w:lvlText w:val="%6."/>
      <w:lvlJc w:val="right"/>
      <w:pPr>
        <w:ind w:left="5040" w:hanging="180"/>
      </w:pPr>
    </w:lvl>
    <w:lvl w:ilvl="6" w:tplc="1409000F" w:tentative="1">
      <w:start w:val="1"/>
      <w:numFmt w:val="decimal"/>
      <w:lvlText w:val="%7."/>
      <w:lvlJc w:val="left"/>
      <w:pPr>
        <w:ind w:left="5760" w:hanging="360"/>
      </w:pPr>
    </w:lvl>
    <w:lvl w:ilvl="7" w:tplc="14090019" w:tentative="1">
      <w:start w:val="1"/>
      <w:numFmt w:val="lowerLetter"/>
      <w:lvlText w:val="%8."/>
      <w:lvlJc w:val="left"/>
      <w:pPr>
        <w:ind w:left="6480" w:hanging="360"/>
      </w:pPr>
    </w:lvl>
    <w:lvl w:ilvl="8" w:tplc="1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A730706"/>
    <w:multiLevelType w:val="hybridMultilevel"/>
    <w:tmpl w:val="46049EE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E63D37"/>
    <w:multiLevelType w:val="hybridMultilevel"/>
    <w:tmpl w:val="441E925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BA3438"/>
    <w:multiLevelType w:val="hybridMultilevel"/>
    <w:tmpl w:val="01CA1E68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5B70780"/>
    <w:multiLevelType w:val="hybridMultilevel"/>
    <w:tmpl w:val="25442A40"/>
    <w:lvl w:ilvl="0" w:tplc="1409000F">
      <w:start w:val="1"/>
      <w:numFmt w:val="decimal"/>
      <w:lvlText w:val="%1."/>
      <w:lvlJc w:val="left"/>
      <w:pPr>
        <w:ind w:left="1440" w:hanging="360"/>
      </w:pPr>
    </w:lvl>
    <w:lvl w:ilvl="1" w:tplc="14090019" w:tentative="1">
      <w:start w:val="1"/>
      <w:numFmt w:val="lowerLetter"/>
      <w:lvlText w:val="%2."/>
      <w:lvlJc w:val="left"/>
      <w:pPr>
        <w:ind w:left="2160" w:hanging="360"/>
      </w:pPr>
    </w:lvl>
    <w:lvl w:ilvl="2" w:tplc="1409001B" w:tentative="1">
      <w:start w:val="1"/>
      <w:numFmt w:val="lowerRoman"/>
      <w:lvlText w:val="%3."/>
      <w:lvlJc w:val="right"/>
      <w:pPr>
        <w:ind w:left="2880" w:hanging="180"/>
      </w:pPr>
    </w:lvl>
    <w:lvl w:ilvl="3" w:tplc="1409000F" w:tentative="1">
      <w:start w:val="1"/>
      <w:numFmt w:val="decimal"/>
      <w:lvlText w:val="%4."/>
      <w:lvlJc w:val="left"/>
      <w:pPr>
        <w:ind w:left="3600" w:hanging="360"/>
      </w:pPr>
    </w:lvl>
    <w:lvl w:ilvl="4" w:tplc="14090019" w:tentative="1">
      <w:start w:val="1"/>
      <w:numFmt w:val="lowerLetter"/>
      <w:lvlText w:val="%5."/>
      <w:lvlJc w:val="left"/>
      <w:pPr>
        <w:ind w:left="4320" w:hanging="360"/>
      </w:pPr>
    </w:lvl>
    <w:lvl w:ilvl="5" w:tplc="1409001B" w:tentative="1">
      <w:start w:val="1"/>
      <w:numFmt w:val="lowerRoman"/>
      <w:lvlText w:val="%6."/>
      <w:lvlJc w:val="right"/>
      <w:pPr>
        <w:ind w:left="5040" w:hanging="180"/>
      </w:pPr>
    </w:lvl>
    <w:lvl w:ilvl="6" w:tplc="1409000F" w:tentative="1">
      <w:start w:val="1"/>
      <w:numFmt w:val="decimal"/>
      <w:lvlText w:val="%7."/>
      <w:lvlJc w:val="left"/>
      <w:pPr>
        <w:ind w:left="5760" w:hanging="360"/>
      </w:pPr>
    </w:lvl>
    <w:lvl w:ilvl="7" w:tplc="14090019" w:tentative="1">
      <w:start w:val="1"/>
      <w:numFmt w:val="lowerLetter"/>
      <w:lvlText w:val="%8."/>
      <w:lvlJc w:val="left"/>
      <w:pPr>
        <w:ind w:left="6480" w:hanging="360"/>
      </w:pPr>
    </w:lvl>
    <w:lvl w:ilvl="8" w:tplc="1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5D812A3"/>
    <w:multiLevelType w:val="hybridMultilevel"/>
    <w:tmpl w:val="3B64C3F0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135D07"/>
    <w:multiLevelType w:val="hybridMultilevel"/>
    <w:tmpl w:val="1CAE7F0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211C39"/>
    <w:multiLevelType w:val="hybridMultilevel"/>
    <w:tmpl w:val="CCECF0F2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F01F07"/>
    <w:multiLevelType w:val="hybridMultilevel"/>
    <w:tmpl w:val="026E982E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1376AC"/>
    <w:multiLevelType w:val="hybridMultilevel"/>
    <w:tmpl w:val="FBB058C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D31117"/>
    <w:multiLevelType w:val="singleLevel"/>
    <w:tmpl w:val="BAEC81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72FF758E"/>
    <w:multiLevelType w:val="hybridMultilevel"/>
    <w:tmpl w:val="11065774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5477768"/>
    <w:multiLevelType w:val="hybridMultilevel"/>
    <w:tmpl w:val="3E8AB64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756CDD"/>
    <w:multiLevelType w:val="hybridMultilevel"/>
    <w:tmpl w:val="602CE62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761AB3"/>
    <w:multiLevelType w:val="hybridMultilevel"/>
    <w:tmpl w:val="E938B238"/>
    <w:lvl w:ilvl="0" w:tplc="1409000F">
      <w:start w:val="1"/>
      <w:numFmt w:val="decimal"/>
      <w:lvlText w:val="%1."/>
      <w:lvlJc w:val="left"/>
      <w:pPr>
        <w:ind w:left="773" w:hanging="360"/>
      </w:pPr>
    </w:lvl>
    <w:lvl w:ilvl="1" w:tplc="14090019" w:tentative="1">
      <w:start w:val="1"/>
      <w:numFmt w:val="lowerLetter"/>
      <w:lvlText w:val="%2."/>
      <w:lvlJc w:val="left"/>
      <w:pPr>
        <w:ind w:left="1493" w:hanging="360"/>
      </w:pPr>
    </w:lvl>
    <w:lvl w:ilvl="2" w:tplc="1409001B" w:tentative="1">
      <w:start w:val="1"/>
      <w:numFmt w:val="lowerRoman"/>
      <w:lvlText w:val="%3."/>
      <w:lvlJc w:val="right"/>
      <w:pPr>
        <w:ind w:left="2213" w:hanging="180"/>
      </w:pPr>
    </w:lvl>
    <w:lvl w:ilvl="3" w:tplc="1409000F" w:tentative="1">
      <w:start w:val="1"/>
      <w:numFmt w:val="decimal"/>
      <w:lvlText w:val="%4."/>
      <w:lvlJc w:val="left"/>
      <w:pPr>
        <w:ind w:left="2933" w:hanging="360"/>
      </w:pPr>
    </w:lvl>
    <w:lvl w:ilvl="4" w:tplc="14090019" w:tentative="1">
      <w:start w:val="1"/>
      <w:numFmt w:val="lowerLetter"/>
      <w:lvlText w:val="%5."/>
      <w:lvlJc w:val="left"/>
      <w:pPr>
        <w:ind w:left="3653" w:hanging="360"/>
      </w:pPr>
    </w:lvl>
    <w:lvl w:ilvl="5" w:tplc="1409001B" w:tentative="1">
      <w:start w:val="1"/>
      <w:numFmt w:val="lowerRoman"/>
      <w:lvlText w:val="%6."/>
      <w:lvlJc w:val="right"/>
      <w:pPr>
        <w:ind w:left="4373" w:hanging="180"/>
      </w:pPr>
    </w:lvl>
    <w:lvl w:ilvl="6" w:tplc="1409000F" w:tentative="1">
      <w:start w:val="1"/>
      <w:numFmt w:val="decimal"/>
      <w:lvlText w:val="%7."/>
      <w:lvlJc w:val="left"/>
      <w:pPr>
        <w:ind w:left="5093" w:hanging="360"/>
      </w:pPr>
    </w:lvl>
    <w:lvl w:ilvl="7" w:tplc="14090019" w:tentative="1">
      <w:start w:val="1"/>
      <w:numFmt w:val="lowerLetter"/>
      <w:lvlText w:val="%8."/>
      <w:lvlJc w:val="left"/>
      <w:pPr>
        <w:ind w:left="5813" w:hanging="360"/>
      </w:pPr>
    </w:lvl>
    <w:lvl w:ilvl="8" w:tplc="1409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25" w15:restartNumberingAfterBreak="0">
    <w:nsid w:val="7A794D84"/>
    <w:multiLevelType w:val="hybridMultilevel"/>
    <w:tmpl w:val="075EE6A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5677058">
    <w:abstractNumId w:val="1"/>
  </w:num>
  <w:num w:numId="2" w16cid:durableId="894318680">
    <w:abstractNumId w:val="1"/>
  </w:num>
  <w:num w:numId="3" w16cid:durableId="759258706">
    <w:abstractNumId w:val="3"/>
  </w:num>
  <w:num w:numId="4" w16cid:durableId="1124470607">
    <w:abstractNumId w:val="20"/>
  </w:num>
  <w:num w:numId="5" w16cid:durableId="2084444229">
    <w:abstractNumId w:val="1"/>
  </w:num>
  <w:num w:numId="6" w16cid:durableId="17001609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65106465">
    <w:abstractNumId w:val="6"/>
  </w:num>
  <w:num w:numId="8" w16cid:durableId="72119346">
    <w:abstractNumId w:val="12"/>
  </w:num>
  <w:num w:numId="9" w16cid:durableId="1606844027">
    <w:abstractNumId w:val="0"/>
  </w:num>
  <w:num w:numId="10" w16cid:durableId="2074237508">
    <w:abstractNumId w:val="16"/>
  </w:num>
  <w:num w:numId="11" w16cid:durableId="2016373367">
    <w:abstractNumId w:val="14"/>
  </w:num>
  <w:num w:numId="12" w16cid:durableId="705764113">
    <w:abstractNumId w:val="17"/>
  </w:num>
  <w:num w:numId="13" w16cid:durableId="1573345638">
    <w:abstractNumId w:val="10"/>
  </w:num>
  <w:num w:numId="14" w16cid:durableId="677316273">
    <w:abstractNumId w:val="7"/>
  </w:num>
  <w:num w:numId="15" w16cid:durableId="155417179">
    <w:abstractNumId w:val="5"/>
  </w:num>
  <w:num w:numId="16" w16cid:durableId="1287808487">
    <w:abstractNumId w:val="11"/>
  </w:num>
  <w:num w:numId="17" w16cid:durableId="1698115009">
    <w:abstractNumId w:val="4"/>
  </w:num>
  <w:num w:numId="18" w16cid:durableId="1304508417">
    <w:abstractNumId w:val="24"/>
  </w:num>
  <w:num w:numId="19" w16cid:durableId="1745108834">
    <w:abstractNumId w:val="15"/>
  </w:num>
  <w:num w:numId="20" w16cid:durableId="990135577">
    <w:abstractNumId w:val="9"/>
  </w:num>
  <w:num w:numId="21" w16cid:durableId="1893925640">
    <w:abstractNumId w:val="22"/>
  </w:num>
  <w:num w:numId="22" w16cid:durableId="627901779">
    <w:abstractNumId w:val="23"/>
  </w:num>
  <w:num w:numId="23" w16cid:durableId="936523649">
    <w:abstractNumId w:val="25"/>
  </w:num>
  <w:num w:numId="24" w16cid:durableId="557597675">
    <w:abstractNumId w:val="8"/>
  </w:num>
  <w:num w:numId="25" w16cid:durableId="825974144">
    <w:abstractNumId w:val="21"/>
  </w:num>
  <w:num w:numId="26" w16cid:durableId="1688749453">
    <w:abstractNumId w:val="18"/>
  </w:num>
  <w:num w:numId="27" w16cid:durableId="1377314089">
    <w:abstractNumId w:val="13"/>
  </w:num>
  <w:num w:numId="28" w16cid:durableId="1861890230">
    <w:abstractNumId w:val="1"/>
  </w:num>
  <w:num w:numId="29" w16cid:durableId="905140423">
    <w:abstractNumId w:val="1"/>
  </w:num>
  <w:num w:numId="30" w16cid:durableId="2004234123">
    <w:abstractNumId w:val="2"/>
  </w:num>
  <w:num w:numId="31" w16cid:durableId="1005742740">
    <w:abstractNumId w:val="1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FFA"/>
    <w:rsid w:val="00000A16"/>
    <w:rsid w:val="00001F7F"/>
    <w:rsid w:val="0000487A"/>
    <w:rsid w:val="00004C60"/>
    <w:rsid w:val="00005EDF"/>
    <w:rsid w:val="00006093"/>
    <w:rsid w:val="00006384"/>
    <w:rsid w:val="00007DB9"/>
    <w:rsid w:val="00010A6D"/>
    <w:rsid w:val="000124AA"/>
    <w:rsid w:val="0001252F"/>
    <w:rsid w:val="000125B2"/>
    <w:rsid w:val="00013606"/>
    <w:rsid w:val="00014AC4"/>
    <w:rsid w:val="00015C8E"/>
    <w:rsid w:val="00016041"/>
    <w:rsid w:val="00020BE9"/>
    <w:rsid w:val="00022D0D"/>
    <w:rsid w:val="00022F34"/>
    <w:rsid w:val="00024B16"/>
    <w:rsid w:val="0002565F"/>
    <w:rsid w:val="00025AEC"/>
    <w:rsid w:val="000260D0"/>
    <w:rsid w:val="00026723"/>
    <w:rsid w:val="00027674"/>
    <w:rsid w:val="000314C6"/>
    <w:rsid w:val="00032EBF"/>
    <w:rsid w:val="00033485"/>
    <w:rsid w:val="000339EC"/>
    <w:rsid w:val="000345A9"/>
    <w:rsid w:val="000347BD"/>
    <w:rsid w:val="00034BF5"/>
    <w:rsid w:val="00036F6B"/>
    <w:rsid w:val="00037298"/>
    <w:rsid w:val="00037995"/>
    <w:rsid w:val="000379ED"/>
    <w:rsid w:val="00040E14"/>
    <w:rsid w:val="000430C6"/>
    <w:rsid w:val="000439E2"/>
    <w:rsid w:val="000441D2"/>
    <w:rsid w:val="00046410"/>
    <w:rsid w:val="00046774"/>
    <w:rsid w:val="000469DF"/>
    <w:rsid w:val="00046C07"/>
    <w:rsid w:val="00046DFC"/>
    <w:rsid w:val="00050B68"/>
    <w:rsid w:val="00050BE9"/>
    <w:rsid w:val="0005109E"/>
    <w:rsid w:val="00051A04"/>
    <w:rsid w:val="00051E7D"/>
    <w:rsid w:val="00052C57"/>
    <w:rsid w:val="00052D92"/>
    <w:rsid w:val="00053B55"/>
    <w:rsid w:val="000543AC"/>
    <w:rsid w:val="000544A0"/>
    <w:rsid w:val="0005714B"/>
    <w:rsid w:val="00057EF5"/>
    <w:rsid w:val="000617EB"/>
    <w:rsid w:val="000624EA"/>
    <w:rsid w:val="00062A10"/>
    <w:rsid w:val="00063048"/>
    <w:rsid w:val="00064DA0"/>
    <w:rsid w:val="000657E2"/>
    <w:rsid w:val="00065BAC"/>
    <w:rsid w:val="00066311"/>
    <w:rsid w:val="00067F42"/>
    <w:rsid w:val="00070549"/>
    <w:rsid w:val="00070EE2"/>
    <w:rsid w:val="00071EA1"/>
    <w:rsid w:val="00072867"/>
    <w:rsid w:val="00074175"/>
    <w:rsid w:val="00075540"/>
    <w:rsid w:val="000773EA"/>
    <w:rsid w:val="000778A1"/>
    <w:rsid w:val="0008115C"/>
    <w:rsid w:val="0008220E"/>
    <w:rsid w:val="000824EA"/>
    <w:rsid w:val="00083981"/>
    <w:rsid w:val="000839DF"/>
    <w:rsid w:val="00083D70"/>
    <w:rsid w:val="00085209"/>
    <w:rsid w:val="00085A4F"/>
    <w:rsid w:val="00085DE5"/>
    <w:rsid w:val="00085FEA"/>
    <w:rsid w:val="000862D7"/>
    <w:rsid w:val="0008677D"/>
    <w:rsid w:val="00087498"/>
    <w:rsid w:val="00087645"/>
    <w:rsid w:val="00087919"/>
    <w:rsid w:val="00090014"/>
    <w:rsid w:val="00090C7F"/>
    <w:rsid w:val="00091B6D"/>
    <w:rsid w:val="000920CC"/>
    <w:rsid w:val="000920D6"/>
    <w:rsid w:val="0009355B"/>
    <w:rsid w:val="00094667"/>
    <w:rsid w:val="00095468"/>
    <w:rsid w:val="000961C1"/>
    <w:rsid w:val="0009633F"/>
    <w:rsid w:val="00097CA4"/>
    <w:rsid w:val="000A2211"/>
    <w:rsid w:val="000A3048"/>
    <w:rsid w:val="000A3473"/>
    <w:rsid w:val="000A3B92"/>
    <w:rsid w:val="000A6E08"/>
    <w:rsid w:val="000A73D2"/>
    <w:rsid w:val="000A764E"/>
    <w:rsid w:val="000B0CB7"/>
    <w:rsid w:val="000B1C73"/>
    <w:rsid w:val="000B3051"/>
    <w:rsid w:val="000B59F3"/>
    <w:rsid w:val="000B6676"/>
    <w:rsid w:val="000B7DFC"/>
    <w:rsid w:val="000B7FD7"/>
    <w:rsid w:val="000C098A"/>
    <w:rsid w:val="000C0B67"/>
    <w:rsid w:val="000C46CA"/>
    <w:rsid w:val="000C47B5"/>
    <w:rsid w:val="000C5022"/>
    <w:rsid w:val="000C5ACB"/>
    <w:rsid w:val="000C5EEB"/>
    <w:rsid w:val="000C7173"/>
    <w:rsid w:val="000C7F58"/>
    <w:rsid w:val="000D208A"/>
    <w:rsid w:val="000D20EC"/>
    <w:rsid w:val="000D2987"/>
    <w:rsid w:val="000D32D1"/>
    <w:rsid w:val="000D3397"/>
    <w:rsid w:val="000D419F"/>
    <w:rsid w:val="000D503C"/>
    <w:rsid w:val="000D56BB"/>
    <w:rsid w:val="000D5CF0"/>
    <w:rsid w:val="000D72F5"/>
    <w:rsid w:val="000D7312"/>
    <w:rsid w:val="000D7314"/>
    <w:rsid w:val="000D7D57"/>
    <w:rsid w:val="000E133C"/>
    <w:rsid w:val="000E39DD"/>
    <w:rsid w:val="000E3C55"/>
    <w:rsid w:val="000E3D61"/>
    <w:rsid w:val="000E4823"/>
    <w:rsid w:val="000E4E97"/>
    <w:rsid w:val="000E5185"/>
    <w:rsid w:val="000E6591"/>
    <w:rsid w:val="000F31DC"/>
    <w:rsid w:val="000F474C"/>
    <w:rsid w:val="000F4771"/>
    <w:rsid w:val="000F50D0"/>
    <w:rsid w:val="000F564E"/>
    <w:rsid w:val="000F5B81"/>
    <w:rsid w:val="000F7988"/>
    <w:rsid w:val="00100389"/>
    <w:rsid w:val="001003B6"/>
    <w:rsid w:val="00101787"/>
    <w:rsid w:val="00102803"/>
    <w:rsid w:val="001040F0"/>
    <w:rsid w:val="001068E0"/>
    <w:rsid w:val="00106DE4"/>
    <w:rsid w:val="001104F6"/>
    <w:rsid w:val="001106E9"/>
    <w:rsid w:val="00110A9C"/>
    <w:rsid w:val="00110E1C"/>
    <w:rsid w:val="00111891"/>
    <w:rsid w:val="00112FBB"/>
    <w:rsid w:val="00113E0E"/>
    <w:rsid w:val="001143F6"/>
    <w:rsid w:val="00114C47"/>
    <w:rsid w:val="001156DC"/>
    <w:rsid w:val="00115CF3"/>
    <w:rsid w:val="001163AC"/>
    <w:rsid w:val="0011756A"/>
    <w:rsid w:val="00117E63"/>
    <w:rsid w:val="001200C4"/>
    <w:rsid w:val="00120A59"/>
    <w:rsid w:val="00121C78"/>
    <w:rsid w:val="0012363D"/>
    <w:rsid w:val="00124713"/>
    <w:rsid w:val="00125467"/>
    <w:rsid w:val="0012627F"/>
    <w:rsid w:val="001265EE"/>
    <w:rsid w:val="001269FC"/>
    <w:rsid w:val="00126C0E"/>
    <w:rsid w:val="001271C8"/>
    <w:rsid w:val="00127566"/>
    <w:rsid w:val="00127F7C"/>
    <w:rsid w:val="001303C9"/>
    <w:rsid w:val="00130B01"/>
    <w:rsid w:val="00131185"/>
    <w:rsid w:val="00131463"/>
    <w:rsid w:val="00131AFA"/>
    <w:rsid w:val="00134CB5"/>
    <w:rsid w:val="00134EDC"/>
    <w:rsid w:val="001358C0"/>
    <w:rsid w:val="001365B6"/>
    <w:rsid w:val="00136C1E"/>
    <w:rsid w:val="00137D84"/>
    <w:rsid w:val="001405EE"/>
    <w:rsid w:val="00140EC5"/>
    <w:rsid w:val="001422A6"/>
    <w:rsid w:val="001428FD"/>
    <w:rsid w:val="00143DF1"/>
    <w:rsid w:val="0014438C"/>
    <w:rsid w:val="00146386"/>
    <w:rsid w:val="00147805"/>
    <w:rsid w:val="00150021"/>
    <w:rsid w:val="0015165B"/>
    <w:rsid w:val="001517F0"/>
    <w:rsid w:val="00151FDF"/>
    <w:rsid w:val="001523C2"/>
    <w:rsid w:val="00152591"/>
    <w:rsid w:val="0015309C"/>
    <w:rsid w:val="00154986"/>
    <w:rsid w:val="00155085"/>
    <w:rsid w:val="001572B4"/>
    <w:rsid w:val="001576C9"/>
    <w:rsid w:val="00157ECE"/>
    <w:rsid w:val="001603A3"/>
    <w:rsid w:val="001610FB"/>
    <w:rsid w:val="00161D9C"/>
    <w:rsid w:val="001620A5"/>
    <w:rsid w:val="00164D17"/>
    <w:rsid w:val="00165127"/>
    <w:rsid w:val="00165664"/>
    <w:rsid w:val="00165825"/>
    <w:rsid w:val="001665EF"/>
    <w:rsid w:val="00167D77"/>
    <w:rsid w:val="00167FA2"/>
    <w:rsid w:val="00170957"/>
    <w:rsid w:val="0017275D"/>
    <w:rsid w:val="00173592"/>
    <w:rsid w:val="00173D71"/>
    <w:rsid w:val="00174F2D"/>
    <w:rsid w:val="00177644"/>
    <w:rsid w:val="00177869"/>
    <w:rsid w:val="00182778"/>
    <w:rsid w:val="00182CA2"/>
    <w:rsid w:val="00185B76"/>
    <w:rsid w:val="00186516"/>
    <w:rsid w:val="001868A8"/>
    <w:rsid w:val="00187EC1"/>
    <w:rsid w:val="0019003C"/>
    <w:rsid w:val="0019083A"/>
    <w:rsid w:val="00190AEE"/>
    <w:rsid w:val="00191306"/>
    <w:rsid w:val="00191511"/>
    <w:rsid w:val="00192DD5"/>
    <w:rsid w:val="00193CEC"/>
    <w:rsid w:val="001948E7"/>
    <w:rsid w:val="00194DEC"/>
    <w:rsid w:val="00195AC7"/>
    <w:rsid w:val="001978B3"/>
    <w:rsid w:val="001A07C1"/>
    <w:rsid w:val="001A3F00"/>
    <w:rsid w:val="001A730D"/>
    <w:rsid w:val="001A7FD6"/>
    <w:rsid w:val="001B0151"/>
    <w:rsid w:val="001B173B"/>
    <w:rsid w:val="001B26EF"/>
    <w:rsid w:val="001B28E2"/>
    <w:rsid w:val="001B6487"/>
    <w:rsid w:val="001B788B"/>
    <w:rsid w:val="001B7905"/>
    <w:rsid w:val="001C2D00"/>
    <w:rsid w:val="001C5D5D"/>
    <w:rsid w:val="001C6122"/>
    <w:rsid w:val="001D41A2"/>
    <w:rsid w:val="001D4587"/>
    <w:rsid w:val="001D580C"/>
    <w:rsid w:val="001D77DB"/>
    <w:rsid w:val="001E0726"/>
    <w:rsid w:val="001E0AAA"/>
    <w:rsid w:val="001E3D3E"/>
    <w:rsid w:val="001E4BBD"/>
    <w:rsid w:val="001E55D2"/>
    <w:rsid w:val="001E6B08"/>
    <w:rsid w:val="001E72A8"/>
    <w:rsid w:val="001F164E"/>
    <w:rsid w:val="001F47E1"/>
    <w:rsid w:val="001F571E"/>
    <w:rsid w:val="002011B0"/>
    <w:rsid w:val="00202092"/>
    <w:rsid w:val="002032E2"/>
    <w:rsid w:val="0020373C"/>
    <w:rsid w:val="00203DAB"/>
    <w:rsid w:val="00207546"/>
    <w:rsid w:val="00207F66"/>
    <w:rsid w:val="00210777"/>
    <w:rsid w:val="00210827"/>
    <w:rsid w:val="00210836"/>
    <w:rsid w:val="0021105E"/>
    <w:rsid w:val="00211C9D"/>
    <w:rsid w:val="002128CD"/>
    <w:rsid w:val="002134A5"/>
    <w:rsid w:val="00213605"/>
    <w:rsid w:val="00215481"/>
    <w:rsid w:val="00215500"/>
    <w:rsid w:val="00215D85"/>
    <w:rsid w:val="002170B1"/>
    <w:rsid w:val="002171B4"/>
    <w:rsid w:val="002175AD"/>
    <w:rsid w:val="00220EB1"/>
    <w:rsid w:val="00221B42"/>
    <w:rsid w:val="002243A6"/>
    <w:rsid w:val="00225601"/>
    <w:rsid w:val="00226610"/>
    <w:rsid w:val="00226E7C"/>
    <w:rsid w:val="00227142"/>
    <w:rsid w:val="00227CF4"/>
    <w:rsid w:val="00233BC4"/>
    <w:rsid w:val="00234721"/>
    <w:rsid w:val="00234947"/>
    <w:rsid w:val="00234B00"/>
    <w:rsid w:val="00235538"/>
    <w:rsid w:val="00235ADE"/>
    <w:rsid w:val="00236DA9"/>
    <w:rsid w:val="002379D9"/>
    <w:rsid w:val="00241787"/>
    <w:rsid w:val="0024275C"/>
    <w:rsid w:val="0024314D"/>
    <w:rsid w:val="00243B2E"/>
    <w:rsid w:val="00243E7F"/>
    <w:rsid w:val="002450DA"/>
    <w:rsid w:val="002460F3"/>
    <w:rsid w:val="00246D5A"/>
    <w:rsid w:val="00247217"/>
    <w:rsid w:val="0025027C"/>
    <w:rsid w:val="002502D8"/>
    <w:rsid w:val="002505D8"/>
    <w:rsid w:val="00251C9A"/>
    <w:rsid w:val="0025255C"/>
    <w:rsid w:val="0025320D"/>
    <w:rsid w:val="00254C4E"/>
    <w:rsid w:val="00256B1D"/>
    <w:rsid w:val="002605D9"/>
    <w:rsid w:val="0026223D"/>
    <w:rsid w:val="00262246"/>
    <w:rsid w:val="00263320"/>
    <w:rsid w:val="00263666"/>
    <w:rsid w:val="00263EAE"/>
    <w:rsid w:val="00271526"/>
    <w:rsid w:val="00273095"/>
    <w:rsid w:val="002739DA"/>
    <w:rsid w:val="002742BD"/>
    <w:rsid w:val="00275B94"/>
    <w:rsid w:val="002769FA"/>
    <w:rsid w:val="00277087"/>
    <w:rsid w:val="00277270"/>
    <w:rsid w:val="00277A25"/>
    <w:rsid w:val="0028061F"/>
    <w:rsid w:val="00282327"/>
    <w:rsid w:val="00282E77"/>
    <w:rsid w:val="0028382F"/>
    <w:rsid w:val="002839E0"/>
    <w:rsid w:val="002841FB"/>
    <w:rsid w:val="00285BD2"/>
    <w:rsid w:val="0028679E"/>
    <w:rsid w:val="00287EA5"/>
    <w:rsid w:val="0029006B"/>
    <w:rsid w:val="00290593"/>
    <w:rsid w:val="002915E3"/>
    <w:rsid w:val="002926DC"/>
    <w:rsid w:val="002929C1"/>
    <w:rsid w:val="00292C57"/>
    <w:rsid w:val="0029374F"/>
    <w:rsid w:val="0029454E"/>
    <w:rsid w:val="00295830"/>
    <w:rsid w:val="0029640B"/>
    <w:rsid w:val="00296D4B"/>
    <w:rsid w:val="0029788E"/>
    <w:rsid w:val="002A27BE"/>
    <w:rsid w:val="002A370E"/>
    <w:rsid w:val="002A421C"/>
    <w:rsid w:val="002A4294"/>
    <w:rsid w:val="002A54E3"/>
    <w:rsid w:val="002A62B2"/>
    <w:rsid w:val="002A67FF"/>
    <w:rsid w:val="002A68CD"/>
    <w:rsid w:val="002B0308"/>
    <w:rsid w:val="002B12DF"/>
    <w:rsid w:val="002B177B"/>
    <w:rsid w:val="002B28C1"/>
    <w:rsid w:val="002B33F1"/>
    <w:rsid w:val="002B4471"/>
    <w:rsid w:val="002B60A1"/>
    <w:rsid w:val="002C2D8A"/>
    <w:rsid w:val="002C3B14"/>
    <w:rsid w:val="002C47A0"/>
    <w:rsid w:val="002C49A0"/>
    <w:rsid w:val="002C58F5"/>
    <w:rsid w:val="002D157E"/>
    <w:rsid w:val="002D23EF"/>
    <w:rsid w:val="002D304C"/>
    <w:rsid w:val="002D3CDF"/>
    <w:rsid w:val="002D7426"/>
    <w:rsid w:val="002E1128"/>
    <w:rsid w:val="002E13DF"/>
    <w:rsid w:val="002E13EF"/>
    <w:rsid w:val="002E3D5D"/>
    <w:rsid w:val="002E449E"/>
    <w:rsid w:val="002E5ED6"/>
    <w:rsid w:val="002F0D17"/>
    <w:rsid w:val="002F259A"/>
    <w:rsid w:val="002F4814"/>
    <w:rsid w:val="002F495D"/>
    <w:rsid w:val="002F4A7D"/>
    <w:rsid w:val="002F4C3A"/>
    <w:rsid w:val="002F51AF"/>
    <w:rsid w:val="002F64F6"/>
    <w:rsid w:val="00301067"/>
    <w:rsid w:val="003019AA"/>
    <w:rsid w:val="003029CF"/>
    <w:rsid w:val="00302A83"/>
    <w:rsid w:val="00303FE4"/>
    <w:rsid w:val="00304A49"/>
    <w:rsid w:val="00306235"/>
    <w:rsid w:val="00306B94"/>
    <w:rsid w:val="00306D3E"/>
    <w:rsid w:val="00307CE6"/>
    <w:rsid w:val="00307E03"/>
    <w:rsid w:val="0031120B"/>
    <w:rsid w:val="00312BD4"/>
    <w:rsid w:val="00314C99"/>
    <w:rsid w:val="00315190"/>
    <w:rsid w:val="00316815"/>
    <w:rsid w:val="00320604"/>
    <w:rsid w:val="00322189"/>
    <w:rsid w:val="00322D7F"/>
    <w:rsid w:val="003233A5"/>
    <w:rsid w:val="00323694"/>
    <w:rsid w:val="0032403C"/>
    <w:rsid w:val="00324448"/>
    <w:rsid w:val="0032503D"/>
    <w:rsid w:val="00325308"/>
    <w:rsid w:val="003258F4"/>
    <w:rsid w:val="00326DD4"/>
    <w:rsid w:val="0033046B"/>
    <w:rsid w:val="00331BEF"/>
    <w:rsid w:val="00332920"/>
    <w:rsid w:val="00334E95"/>
    <w:rsid w:val="0033513A"/>
    <w:rsid w:val="00336BA7"/>
    <w:rsid w:val="00336CBF"/>
    <w:rsid w:val="00342412"/>
    <w:rsid w:val="003452BB"/>
    <w:rsid w:val="00346156"/>
    <w:rsid w:val="00346387"/>
    <w:rsid w:val="00347980"/>
    <w:rsid w:val="003517E9"/>
    <w:rsid w:val="00353A98"/>
    <w:rsid w:val="0035481D"/>
    <w:rsid w:val="00356C73"/>
    <w:rsid w:val="00356D01"/>
    <w:rsid w:val="003578A0"/>
    <w:rsid w:val="00361CA3"/>
    <w:rsid w:val="003632A2"/>
    <w:rsid w:val="00363A6C"/>
    <w:rsid w:val="00363D51"/>
    <w:rsid w:val="00364E22"/>
    <w:rsid w:val="00365B7D"/>
    <w:rsid w:val="00365BDF"/>
    <w:rsid w:val="003668E6"/>
    <w:rsid w:val="00366D34"/>
    <w:rsid w:val="00370305"/>
    <w:rsid w:val="00370975"/>
    <w:rsid w:val="00370C7B"/>
    <w:rsid w:val="00370E11"/>
    <w:rsid w:val="003719FF"/>
    <w:rsid w:val="003720F1"/>
    <w:rsid w:val="00372B8E"/>
    <w:rsid w:val="00372D11"/>
    <w:rsid w:val="00373299"/>
    <w:rsid w:val="00373CA0"/>
    <w:rsid w:val="003742B1"/>
    <w:rsid w:val="0037616B"/>
    <w:rsid w:val="00383E13"/>
    <w:rsid w:val="00384D62"/>
    <w:rsid w:val="003859B1"/>
    <w:rsid w:val="00385B7D"/>
    <w:rsid w:val="00387383"/>
    <w:rsid w:val="003874F5"/>
    <w:rsid w:val="00387680"/>
    <w:rsid w:val="00391ABE"/>
    <w:rsid w:val="00391D6B"/>
    <w:rsid w:val="00391F00"/>
    <w:rsid w:val="003925D0"/>
    <w:rsid w:val="003930E7"/>
    <w:rsid w:val="00395C29"/>
    <w:rsid w:val="00395FCC"/>
    <w:rsid w:val="00397D63"/>
    <w:rsid w:val="003A0C86"/>
    <w:rsid w:val="003A1812"/>
    <w:rsid w:val="003A2923"/>
    <w:rsid w:val="003A2F14"/>
    <w:rsid w:val="003A388A"/>
    <w:rsid w:val="003A39B7"/>
    <w:rsid w:val="003A3C32"/>
    <w:rsid w:val="003A4AF5"/>
    <w:rsid w:val="003A59A3"/>
    <w:rsid w:val="003A6264"/>
    <w:rsid w:val="003B0506"/>
    <w:rsid w:val="003B06CD"/>
    <w:rsid w:val="003B17AE"/>
    <w:rsid w:val="003B29B9"/>
    <w:rsid w:val="003B622E"/>
    <w:rsid w:val="003B6AF4"/>
    <w:rsid w:val="003C078D"/>
    <w:rsid w:val="003C1344"/>
    <w:rsid w:val="003C33A4"/>
    <w:rsid w:val="003C33BD"/>
    <w:rsid w:val="003C3715"/>
    <w:rsid w:val="003C4B5C"/>
    <w:rsid w:val="003D055D"/>
    <w:rsid w:val="003D07F4"/>
    <w:rsid w:val="003D194D"/>
    <w:rsid w:val="003D2C5D"/>
    <w:rsid w:val="003D3022"/>
    <w:rsid w:val="003D381E"/>
    <w:rsid w:val="003D3FD8"/>
    <w:rsid w:val="003D4206"/>
    <w:rsid w:val="003D4461"/>
    <w:rsid w:val="003D62E8"/>
    <w:rsid w:val="003E1563"/>
    <w:rsid w:val="003E2854"/>
    <w:rsid w:val="003E39A7"/>
    <w:rsid w:val="003E4613"/>
    <w:rsid w:val="003E4D92"/>
    <w:rsid w:val="003E65A4"/>
    <w:rsid w:val="003E74CF"/>
    <w:rsid w:val="003F0A1F"/>
    <w:rsid w:val="003F0D0C"/>
    <w:rsid w:val="003F20B8"/>
    <w:rsid w:val="003F650F"/>
    <w:rsid w:val="003F6D9C"/>
    <w:rsid w:val="003F7266"/>
    <w:rsid w:val="003F752C"/>
    <w:rsid w:val="004002AB"/>
    <w:rsid w:val="004003DB"/>
    <w:rsid w:val="00400540"/>
    <w:rsid w:val="00400661"/>
    <w:rsid w:val="00401D0E"/>
    <w:rsid w:val="0040578D"/>
    <w:rsid w:val="0040583E"/>
    <w:rsid w:val="00405C74"/>
    <w:rsid w:val="0040606A"/>
    <w:rsid w:val="004109EE"/>
    <w:rsid w:val="004124AC"/>
    <w:rsid w:val="00412A6D"/>
    <w:rsid w:val="0041543C"/>
    <w:rsid w:val="004158FD"/>
    <w:rsid w:val="00415A6B"/>
    <w:rsid w:val="00415C06"/>
    <w:rsid w:val="0041717F"/>
    <w:rsid w:val="00420101"/>
    <w:rsid w:val="004216B3"/>
    <w:rsid w:val="00423A6D"/>
    <w:rsid w:val="0042453B"/>
    <w:rsid w:val="004256FE"/>
    <w:rsid w:val="0042632B"/>
    <w:rsid w:val="00427435"/>
    <w:rsid w:val="00427C75"/>
    <w:rsid w:val="00431C60"/>
    <w:rsid w:val="00433771"/>
    <w:rsid w:val="00434575"/>
    <w:rsid w:val="004352FC"/>
    <w:rsid w:val="004357F8"/>
    <w:rsid w:val="00435D94"/>
    <w:rsid w:val="00437010"/>
    <w:rsid w:val="00437518"/>
    <w:rsid w:val="004379D3"/>
    <w:rsid w:val="0044112B"/>
    <w:rsid w:val="00442C2B"/>
    <w:rsid w:val="00443557"/>
    <w:rsid w:val="0044596E"/>
    <w:rsid w:val="004471FB"/>
    <w:rsid w:val="004477CD"/>
    <w:rsid w:val="00450DD6"/>
    <w:rsid w:val="004525EE"/>
    <w:rsid w:val="00452713"/>
    <w:rsid w:val="0045322E"/>
    <w:rsid w:val="004601A2"/>
    <w:rsid w:val="00462925"/>
    <w:rsid w:val="00462DC5"/>
    <w:rsid w:val="004659E1"/>
    <w:rsid w:val="00465C78"/>
    <w:rsid w:val="0046644A"/>
    <w:rsid w:val="004671E3"/>
    <w:rsid w:val="00470134"/>
    <w:rsid w:val="00472F5D"/>
    <w:rsid w:val="004732BE"/>
    <w:rsid w:val="0047399C"/>
    <w:rsid w:val="004747A1"/>
    <w:rsid w:val="00474E0E"/>
    <w:rsid w:val="0047754F"/>
    <w:rsid w:val="00481061"/>
    <w:rsid w:val="0048292D"/>
    <w:rsid w:val="00483352"/>
    <w:rsid w:val="004840E8"/>
    <w:rsid w:val="004847DE"/>
    <w:rsid w:val="00484AE4"/>
    <w:rsid w:val="00486E87"/>
    <w:rsid w:val="0049108A"/>
    <w:rsid w:val="0049188D"/>
    <w:rsid w:val="00492F54"/>
    <w:rsid w:val="00493569"/>
    <w:rsid w:val="0049386D"/>
    <w:rsid w:val="00496C80"/>
    <w:rsid w:val="00497BFB"/>
    <w:rsid w:val="004A210B"/>
    <w:rsid w:val="004A26F7"/>
    <w:rsid w:val="004A2B97"/>
    <w:rsid w:val="004A425D"/>
    <w:rsid w:val="004A4385"/>
    <w:rsid w:val="004A4AB4"/>
    <w:rsid w:val="004A5432"/>
    <w:rsid w:val="004A5ABF"/>
    <w:rsid w:val="004A73A8"/>
    <w:rsid w:val="004A7935"/>
    <w:rsid w:val="004B0823"/>
    <w:rsid w:val="004B0A1E"/>
    <w:rsid w:val="004B15CE"/>
    <w:rsid w:val="004B390F"/>
    <w:rsid w:val="004B56D6"/>
    <w:rsid w:val="004B68DA"/>
    <w:rsid w:val="004B7AD6"/>
    <w:rsid w:val="004C01D3"/>
    <w:rsid w:val="004C321B"/>
    <w:rsid w:val="004C383D"/>
    <w:rsid w:val="004C3B2D"/>
    <w:rsid w:val="004C45B1"/>
    <w:rsid w:val="004C5704"/>
    <w:rsid w:val="004C6BE8"/>
    <w:rsid w:val="004D012D"/>
    <w:rsid w:val="004D038A"/>
    <w:rsid w:val="004D0562"/>
    <w:rsid w:val="004D0987"/>
    <w:rsid w:val="004D0F05"/>
    <w:rsid w:val="004D18FF"/>
    <w:rsid w:val="004D1E4E"/>
    <w:rsid w:val="004D1FFA"/>
    <w:rsid w:val="004D2F5A"/>
    <w:rsid w:val="004D3829"/>
    <w:rsid w:val="004D5051"/>
    <w:rsid w:val="004D546A"/>
    <w:rsid w:val="004D73F6"/>
    <w:rsid w:val="004E0960"/>
    <w:rsid w:val="004E1F87"/>
    <w:rsid w:val="004E316C"/>
    <w:rsid w:val="004E3594"/>
    <w:rsid w:val="004E543D"/>
    <w:rsid w:val="004E5481"/>
    <w:rsid w:val="004E5536"/>
    <w:rsid w:val="004E5675"/>
    <w:rsid w:val="004E5A11"/>
    <w:rsid w:val="004E615C"/>
    <w:rsid w:val="004E659C"/>
    <w:rsid w:val="004F0250"/>
    <w:rsid w:val="004F0B7E"/>
    <w:rsid w:val="004F1B84"/>
    <w:rsid w:val="004F24EA"/>
    <w:rsid w:val="004F29F8"/>
    <w:rsid w:val="004F2D8A"/>
    <w:rsid w:val="004F37D1"/>
    <w:rsid w:val="004F3805"/>
    <w:rsid w:val="004F458A"/>
    <w:rsid w:val="004F5DEF"/>
    <w:rsid w:val="004F74DE"/>
    <w:rsid w:val="00500DD2"/>
    <w:rsid w:val="005015CE"/>
    <w:rsid w:val="00501736"/>
    <w:rsid w:val="00501A7A"/>
    <w:rsid w:val="00503463"/>
    <w:rsid w:val="00504AC8"/>
    <w:rsid w:val="00505335"/>
    <w:rsid w:val="00506A81"/>
    <w:rsid w:val="00506B33"/>
    <w:rsid w:val="005073C8"/>
    <w:rsid w:val="00507BB1"/>
    <w:rsid w:val="00507C9F"/>
    <w:rsid w:val="00510D42"/>
    <w:rsid w:val="00511616"/>
    <w:rsid w:val="005118DE"/>
    <w:rsid w:val="00511F5E"/>
    <w:rsid w:val="0051282E"/>
    <w:rsid w:val="0051392B"/>
    <w:rsid w:val="00513E7C"/>
    <w:rsid w:val="005147E9"/>
    <w:rsid w:val="00515F32"/>
    <w:rsid w:val="00516A4B"/>
    <w:rsid w:val="00517B1E"/>
    <w:rsid w:val="00517F69"/>
    <w:rsid w:val="005201DC"/>
    <w:rsid w:val="005203A6"/>
    <w:rsid w:val="0052054A"/>
    <w:rsid w:val="0052152F"/>
    <w:rsid w:val="00521A93"/>
    <w:rsid w:val="005229C6"/>
    <w:rsid w:val="00522E83"/>
    <w:rsid w:val="00523049"/>
    <w:rsid w:val="00524A94"/>
    <w:rsid w:val="005265AF"/>
    <w:rsid w:val="005266DC"/>
    <w:rsid w:val="005312AF"/>
    <w:rsid w:val="00531404"/>
    <w:rsid w:val="00532162"/>
    <w:rsid w:val="005322D2"/>
    <w:rsid w:val="005337F1"/>
    <w:rsid w:val="00533C77"/>
    <w:rsid w:val="00534102"/>
    <w:rsid w:val="00535348"/>
    <w:rsid w:val="00535E38"/>
    <w:rsid w:val="0053690A"/>
    <w:rsid w:val="00536D30"/>
    <w:rsid w:val="00537972"/>
    <w:rsid w:val="00537A0F"/>
    <w:rsid w:val="00540753"/>
    <w:rsid w:val="00540C6F"/>
    <w:rsid w:val="00540E46"/>
    <w:rsid w:val="00541224"/>
    <w:rsid w:val="005425C7"/>
    <w:rsid w:val="00543337"/>
    <w:rsid w:val="00543AD3"/>
    <w:rsid w:val="00543BD5"/>
    <w:rsid w:val="005451AE"/>
    <w:rsid w:val="00545893"/>
    <w:rsid w:val="00545A81"/>
    <w:rsid w:val="00546896"/>
    <w:rsid w:val="0055105C"/>
    <w:rsid w:val="005521DB"/>
    <w:rsid w:val="00552812"/>
    <w:rsid w:val="00553F53"/>
    <w:rsid w:val="00555D6E"/>
    <w:rsid w:val="00557D62"/>
    <w:rsid w:val="00562957"/>
    <w:rsid w:val="0056400E"/>
    <w:rsid w:val="005640BE"/>
    <w:rsid w:val="00564D67"/>
    <w:rsid w:val="00565515"/>
    <w:rsid w:val="005663E1"/>
    <w:rsid w:val="005663EE"/>
    <w:rsid w:val="00566F70"/>
    <w:rsid w:val="00566F73"/>
    <w:rsid w:val="0057010B"/>
    <w:rsid w:val="00572673"/>
    <w:rsid w:val="00573BF1"/>
    <w:rsid w:val="00574CDC"/>
    <w:rsid w:val="0057577D"/>
    <w:rsid w:val="00575BBA"/>
    <w:rsid w:val="00575D08"/>
    <w:rsid w:val="00576570"/>
    <w:rsid w:val="0057710F"/>
    <w:rsid w:val="005772B5"/>
    <w:rsid w:val="005773B0"/>
    <w:rsid w:val="00580268"/>
    <w:rsid w:val="00580D64"/>
    <w:rsid w:val="00581BC4"/>
    <w:rsid w:val="0058386F"/>
    <w:rsid w:val="00583892"/>
    <w:rsid w:val="00583EB5"/>
    <w:rsid w:val="005841CC"/>
    <w:rsid w:val="005842CE"/>
    <w:rsid w:val="00585E9D"/>
    <w:rsid w:val="00586DCF"/>
    <w:rsid w:val="00590977"/>
    <w:rsid w:val="00590B5A"/>
    <w:rsid w:val="0059390B"/>
    <w:rsid w:val="0059439D"/>
    <w:rsid w:val="0059440A"/>
    <w:rsid w:val="00594E9B"/>
    <w:rsid w:val="00596DA1"/>
    <w:rsid w:val="00597092"/>
    <w:rsid w:val="00597E5A"/>
    <w:rsid w:val="005A1F0C"/>
    <w:rsid w:val="005A4AFC"/>
    <w:rsid w:val="005A676A"/>
    <w:rsid w:val="005A7503"/>
    <w:rsid w:val="005A7920"/>
    <w:rsid w:val="005B0C83"/>
    <w:rsid w:val="005B1B61"/>
    <w:rsid w:val="005B2A3D"/>
    <w:rsid w:val="005B3C30"/>
    <w:rsid w:val="005B3F4A"/>
    <w:rsid w:val="005B4945"/>
    <w:rsid w:val="005B64FD"/>
    <w:rsid w:val="005B6667"/>
    <w:rsid w:val="005B6F5B"/>
    <w:rsid w:val="005C089D"/>
    <w:rsid w:val="005C15BC"/>
    <w:rsid w:val="005C3B80"/>
    <w:rsid w:val="005C6030"/>
    <w:rsid w:val="005C640C"/>
    <w:rsid w:val="005C7292"/>
    <w:rsid w:val="005C7E25"/>
    <w:rsid w:val="005C7E4E"/>
    <w:rsid w:val="005D12D2"/>
    <w:rsid w:val="005D1F1D"/>
    <w:rsid w:val="005D60C2"/>
    <w:rsid w:val="005E2441"/>
    <w:rsid w:val="005E4C5E"/>
    <w:rsid w:val="005E52B1"/>
    <w:rsid w:val="005E5CEB"/>
    <w:rsid w:val="005E656B"/>
    <w:rsid w:val="005E72E7"/>
    <w:rsid w:val="005E7FDA"/>
    <w:rsid w:val="005F0CFA"/>
    <w:rsid w:val="005F0D75"/>
    <w:rsid w:val="005F12E2"/>
    <w:rsid w:val="005F1E90"/>
    <w:rsid w:val="005F21A2"/>
    <w:rsid w:val="005F2959"/>
    <w:rsid w:val="005F3700"/>
    <w:rsid w:val="005F3DC2"/>
    <w:rsid w:val="005F58DF"/>
    <w:rsid w:val="005F5BF8"/>
    <w:rsid w:val="005F68CA"/>
    <w:rsid w:val="005F779A"/>
    <w:rsid w:val="005F785B"/>
    <w:rsid w:val="005F7F04"/>
    <w:rsid w:val="00601744"/>
    <w:rsid w:val="00602658"/>
    <w:rsid w:val="00602B00"/>
    <w:rsid w:val="00603889"/>
    <w:rsid w:val="0060402C"/>
    <w:rsid w:val="00606194"/>
    <w:rsid w:val="006063B4"/>
    <w:rsid w:val="006069CD"/>
    <w:rsid w:val="00607633"/>
    <w:rsid w:val="00607798"/>
    <w:rsid w:val="00610281"/>
    <w:rsid w:val="0061158B"/>
    <w:rsid w:val="00611A05"/>
    <w:rsid w:val="006123BD"/>
    <w:rsid w:val="00612FD1"/>
    <w:rsid w:val="006135AE"/>
    <w:rsid w:val="00617643"/>
    <w:rsid w:val="00620009"/>
    <w:rsid w:val="0062008B"/>
    <w:rsid w:val="00621383"/>
    <w:rsid w:val="006213FF"/>
    <w:rsid w:val="00622BCC"/>
    <w:rsid w:val="006239CD"/>
    <w:rsid w:val="00623AEB"/>
    <w:rsid w:val="00624215"/>
    <w:rsid w:val="00627E78"/>
    <w:rsid w:val="00630DF7"/>
    <w:rsid w:val="00631401"/>
    <w:rsid w:val="00631C23"/>
    <w:rsid w:val="00631F17"/>
    <w:rsid w:val="00631F6A"/>
    <w:rsid w:val="00632240"/>
    <w:rsid w:val="00632A70"/>
    <w:rsid w:val="00633688"/>
    <w:rsid w:val="0063497C"/>
    <w:rsid w:val="00635B01"/>
    <w:rsid w:val="00636EFA"/>
    <w:rsid w:val="00637A52"/>
    <w:rsid w:val="00640C23"/>
    <w:rsid w:val="0064107F"/>
    <w:rsid w:val="00641657"/>
    <w:rsid w:val="00641942"/>
    <w:rsid w:val="00643CCC"/>
    <w:rsid w:val="00643FD9"/>
    <w:rsid w:val="006450FA"/>
    <w:rsid w:val="0064596F"/>
    <w:rsid w:val="006507A3"/>
    <w:rsid w:val="006508B7"/>
    <w:rsid w:val="00650D0A"/>
    <w:rsid w:val="00650F07"/>
    <w:rsid w:val="00652944"/>
    <w:rsid w:val="006564FA"/>
    <w:rsid w:val="00660BFC"/>
    <w:rsid w:val="00660C18"/>
    <w:rsid w:val="00660EAC"/>
    <w:rsid w:val="00661887"/>
    <w:rsid w:val="00663116"/>
    <w:rsid w:val="006638E9"/>
    <w:rsid w:val="00663AE1"/>
    <w:rsid w:val="00663E80"/>
    <w:rsid w:val="00663F69"/>
    <w:rsid w:val="0066512E"/>
    <w:rsid w:val="00665DC9"/>
    <w:rsid w:val="00667220"/>
    <w:rsid w:val="00667E14"/>
    <w:rsid w:val="00667EBF"/>
    <w:rsid w:val="00671115"/>
    <w:rsid w:val="00671D51"/>
    <w:rsid w:val="006735D2"/>
    <w:rsid w:val="006745D0"/>
    <w:rsid w:val="00674BF2"/>
    <w:rsid w:val="00675338"/>
    <w:rsid w:val="00677E13"/>
    <w:rsid w:val="0068045A"/>
    <w:rsid w:val="00681A5D"/>
    <w:rsid w:val="00682663"/>
    <w:rsid w:val="00682EE1"/>
    <w:rsid w:val="006846AC"/>
    <w:rsid w:val="006867AF"/>
    <w:rsid w:val="00686CB8"/>
    <w:rsid w:val="00687791"/>
    <w:rsid w:val="00687B59"/>
    <w:rsid w:val="00691032"/>
    <w:rsid w:val="006918D6"/>
    <w:rsid w:val="006919D5"/>
    <w:rsid w:val="0069482B"/>
    <w:rsid w:val="006951ED"/>
    <w:rsid w:val="00697840"/>
    <w:rsid w:val="006A193A"/>
    <w:rsid w:val="006A1AD5"/>
    <w:rsid w:val="006A2218"/>
    <w:rsid w:val="006A23B0"/>
    <w:rsid w:val="006A2BC8"/>
    <w:rsid w:val="006A40E3"/>
    <w:rsid w:val="006A4C96"/>
    <w:rsid w:val="006A7E21"/>
    <w:rsid w:val="006B08D8"/>
    <w:rsid w:val="006B0F17"/>
    <w:rsid w:val="006B1409"/>
    <w:rsid w:val="006B182A"/>
    <w:rsid w:val="006B1E77"/>
    <w:rsid w:val="006B2250"/>
    <w:rsid w:val="006B2BC4"/>
    <w:rsid w:val="006B363C"/>
    <w:rsid w:val="006B380E"/>
    <w:rsid w:val="006B47CE"/>
    <w:rsid w:val="006B56BF"/>
    <w:rsid w:val="006B6DC8"/>
    <w:rsid w:val="006C331D"/>
    <w:rsid w:val="006C521C"/>
    <w:rsid w:val="006C5F93"/>
    <w:rsid w:val="006D274F"/>
    <w:rsid w:val="006D2EE8"/>
    <w:rsid w:val="006D306F"/>
    <w:rsid w:val="006D4659"/>
    <w:rsid w:val="006D4FAE"/>
    <w:rsid w:val="006D5996"/>
    <w:rsid w:val="006D5FAF"/>
    <w:rsid w:val="006D656C"/>
    <w:rsid w:val="006D759C"/>
    <w:rsid w:val="006E034F"/>
    <w:rsid w:val="006E0614"/>
    <w:rsid w:val="006E1351"/>
    <w:rsid w:val="006E1697"/>
    <w:rsid w:val="006E2D14"/>
    <w:rsid w:val="006E3828"/>
    <w:rsid w:val="006E4EA2"/>
    <w:rsid w:val="006E6E87"/>
    <w:rsid w:val="006E7272"/>
    <w:rsid w:val="006E7E25"/>
    <w:rsid w:val="006E7FFB"/>
    <w:rsid w:val="006F013D"/>
    <w:rsid w:val="006F02B8"/>
    <w:rsid w:val="006F14A6"/>
    <w:rsid w:val="006F159C"/>
    <w:rsid w:val="006F1754"/>
    <w:rsid w:val="006F2171"/>
    <w:rsid w:val="006F27A3"/>
    <w:rsid w:val="006F2E92"/>
    <w:rsid w:val="006F4A1D"/>
    <w:rsid w:val="006F603A"/>
    <w:rsid w:val="006F72D6"/>
    <w:rsid w:val="006F7DF2"/>
    <w:rsid w:val="00700855"/>
    <w:rsid w:val="0070234A"/>
    <w:rsid w:val="0070266C"/>
    <w:rsid w:val="00702A4D"/>
    <w:rsid w:val="007044D2"/>
    <w:rsid w:val="0070491A"/>
    <w:rsid w:val="00705DFB"/>
    <w:rsid w:val="00705ECB"/>
    <w:rsid w:val="00706C5C"/>
    <w:rsid w:val="00711658"/>
    <w:rsid w:val="007145C1"/>
    <w:rsid w:val="00714B70"/>
    <w:rsid w:val="00715031"/>
    <w:rsid w:val="00717242"/>
    <w:rsid w:val="0071767C"/>
    <w:rsid w:val="00720084"/>
    <w:rsid w:val="007202CA"/>
    <w:rsid w:val="007206D8"/>
    <w:rsid w:val="00722DCC"/>
    <w:rsid w:val="00723C76"/>
    <w:rsid w:val="00725347"/>
    <w:rsid w:val="00727647"/>
    <w:rsid w:val="0073223B"/>
    <w:rsid w:val="00732550"/>
    <w:rsid w:val="00732F32"/>
    <w:rsid w:val="0073439D"/>
    <w:rsid w:val="007347C9"/>
    <w:rsid w:val="00734DAA"/>
    <w:rsid w:val="007353D9"/>
    <w:rsid w:val="00735AAF"/>
    <w:rsid w:val="007372B3"/>
    <w:rsid w:val="00737A87"/>
    <w:rsid w:val="007403A4"/>
    <w:rsid w:val="00740978"/>
    <w:rsid w:val="007425CC"/>
    <w:rsid w:val="00744318"/>
    <w:rsid w:val="007472CD"/>
    <w:rsid w:val="00747D63"/>
    <w:rsid w:val="007511D4"/>
    <w:rsid w:val="0075376A"/>
    <w:rsid w:val="007539DE"/>
    <w:rsid w:val="007554BE"/>
    <w:rsid w:val="0075585B"/>
    <w:rsid w:val="0075747A"/>
    <w:rsid w:val="0075765C"/>
    <w:rsid w:val="0076058F"/>
    <w:rsid w:val="00761001"/>
    <w:rsid w:val="00763538"/>
    <w:rsid w:val="007651CD"/>
    <w:rsid w:val="00765234"/>
    <w:rsid w:val="00765309"/>
    <w:rsid w:val="00766FBD"/>
    <w:rsid w:val="0076790E"/>
    <w:rsid w:val="00767CCE"/>
    <w:rsid w:val="007700E4"/>
    <w:rsid w:val="00770348"/>
    <w:rsid w:val="00770FB5"/>
    <w:rsid w:val="00773899"/>
    <w:rsid w:val="00774026"/>
    <w:rsid w:val="00774533"/>
    <w:rsid w:val="00775BE0"/>
    <w:rsid w:val="00776185"/>
    <w:rsid w:val="00776E9C"/>
    <w:rsid w:val="007810DD"/>
    <w:rsid w:val="00781D28"/>
    <w:rsid w:val="00784945"/>
    <w:rsid w:val="00786842"/>
    <w:rsid w:val="00786FB8"/>
    <w:rsid w:val="0079046A"/>
    <w:rsid w:val="0079193B"/>
    <w:rsid w:val="00793685"/>
    <w:rsid w:val="0079411E"/>
    <w:rsid w:val="007949DA"/>
    <w:rsid w:val="00796071"/>
    <w:rsid w:val="007A054B"/>
    <w:rsid w:val="007A3100"/>
    <w:rsid w:val="007A31A7"/>
    <w:rsid w:val="007A5A71"/>
    <w:rsid w:val="007A6F75"/>
    <w:rsid w:val="007A707F"/>
    <w:rsid w:val="007B01C8"/>
    <w:rsid w:val="007B11FA"/>
    <w:rsid w:val="007B177D"/>
    <w:rsid w:val="007B2689"/>
    <w:rsid w:val="007B42C9"/>
    <w:rsid w:val="007B5A6A"/>
    <w:rsid w:val="007B6C78"/>
    <w:rsid w:val="007B7358"/>
    <w:rsid w:val="007B7E17"/>
    <w:rsid w:val="007C01F3"/>
    <w:rsid w:val="007C1401"/>
    <w:rsid w:val="007C1945"/>
    <w:rsid w:val="007C1B85"/>
    <w:rsid w:val="007C1ECB"/>
    <w:rsid w:val="007C5DA0"/>
    <w:rsid w:val="007C5F18"/>
    <w:rsid w:val="007C62D2"/>
    <w:rsid w:val="007C63F3"/>
    <w:rsid w:val="007C6E33"/>
    <w:rsid w:val="007C7909"/>
    <w:rsid w:val="007D00CA"/>
    <w:rsid w:val="007D0969"/>
    <w:rsid w:val="007D0D4F"/>
    <w:rsid w:val="007D120F"/>
    <w:rsid w:val="007D17E6"/>
    <w:rsid w:val="007D4B00"/>
    <w:rsid w:val="007D5760"/>
    <w:rsid w:val="007D658C"/>
    <w:rsid w:val="007D69CB"/>
    <w:rsid w:val="007D6A42"/>
    <w:rsid w:val="007D71E1"/>
    <w:rsid w:val="007E0C7B"/>
    <w:rsid w:val="007E166D"/>
    <w:rsid w:val="007E2B0B"/>
    <w:rsid w:val="007E2D8D"/>
    <w:rsid w:val="007E3831"/>
    <w:rsid w:val="007E504C"/>
    <w:rsid w:val="007E56DC"/>
    <w:rsid w:val="007F3C89"/>
    <w:rsid w:val="007F417F"/>
    <w:rsid w:val="007F4B0F"/>
    <w:rsid w:val="007F4E14"/>
    <w:rsid w:val="007F58AB"/>
    <w:rsid w:val="007F69F1"/>
    <w:rsid w:val="007F76EE"/>
    <w:rsid w:val="00800C44"/>
    <w:rsid w:val="00801603"/>
    <w:rsid w:val="00803251"/>
    <w:rsid w:val="0080530F"/>
    <w:rsid w:val="00807076"/>
    <w:rsid w:val="00807569"/>
    <w:rsid w:val="0081012C"/>
    <w:rsid w:val="00810340"/>
    <w:rsid w:val="0081158E"/>
    <w:rsid w:val="008116E9"/>
    <w:rsid w:val="008135BF"/>
    <w:rsid w:val="00814D27"/>
    <w:rsid w:val="00816DE7"/>
    <w:rsid w:val="008207F3"/>
    <w:rsid w:val="00821ED2"/>
    <w:rsid w:val="008231F2"/>
    <w:rsid w:val="008269B8"/>
    <w:rsid w:val="008314B1"/>
    <w:rsid w:val="008320F9"/>
    <w:rsid w:val="0083260A"/>
    <w:rsid w:val="0083337B"/>
    <w:rsid w:val="00833A9B"/>
    <w:rsid w:val="008343E5"/>
    <w:rsid w:val="00834CE0"/>
    <w:rsid w:val="00835297"/>
    <w:rsid w:val="00836501"/>
    <w:rsid w:val="00837A3E"/>
    <w:rsid w:val="00837DC4"/>
    <w:rsid w:val="0084027D"/>
    <w:rsid w:val="008408E6"/>
    <w:rsid w:val="008409F2"/>
    <w:rsid w:val="0084362E"/>
    <w:rsid w:val="00845177"/>
    <w:rsid w:val="008468D6"/>
    <w:rsid w:val="008475BE"/>
    <w:rsid w:val="00847E63"/>
    <w:rsid w:val="00850431"/>
    <w:rsid w:val="008504BB"/>
    <w:rsid w:val="00853164"/>
    <w:rsid w:val="008539E4"/>
    <w:rsid w:val="00855666"/>
    <w:rsid w:val="00857419"/>
    <w:rsid w:val="00857801"/>
    <w:rsid w:val="00862E50"/>
    <w:rsid w:val="0087070D"/>
    <w:rsid w:val="00870751"/>
    <w:rsid w:val="00870849"/>
    <w:rsid w:val="00870CEC"/>
    <w:rsid w:val="00871A37"/>
    <w:rsid w:val="00872BFE"/>
    <w:rsid w:val="00873174"/>
    <w:rsid w:val="008735FC"/>
    <w:rsid w:val="0087414B"/>
    <w:rsid w:val="00875953"/>
    <w:rsid w:val="00876B68"/>
    <w:rsid w:val="0087708C"/>
    <w:rsid w:val="0087791E"/>
    <w:rsid w:val="00877942"/>
    <w:rsid w:val="0088011A"/>
    <w:rsid w:val="008806B0"/>
    <w:rsid w:val="00880A28"/>
    <w:rsid w:val="00881540"/>
    <w:rsid w:val="00882800"/>
    <w:rsid w:val="00883B6A"/>
    <w:rsid w:val="00883B71"/>
    <w:rsid w:val="00884440"/>
    <w:rsid w:val="008846DF"/>
    <w:rsid w:val="008859EA"/>
    <w:rsid w:val="00886C59"/>
    <w:rsid w:val="0088704A"/>
    <w:rsid w:val="00890E76"/>
    <w:rsid w:val="008915BD"/>
    <w:rsid w:val="00891671"/>
    <w:rsid w:val="00894CAC"/>
    <w:rsid w:val="00894FB4"/>
    <w:rsid w:val="00895114"/>
    <w:rsid w:val="00896A02"/>
    <w:rsid w:val="00896EBB"/>
    <w:rsid w:val="008975BF"/>
    <w:rsid w:val="008A0218"/>
    <w:rsid w:val="008A435A"/>
    <w:rsid w:val="008A4C67"/>
    <w:rsid w:val="008A678B"/>
    <w:rsid w:val="008B014B"/>
    <w:rsid w:val="008B1165"/>
    <w:rsid w:val="008B135A"/>
    <w:rsid w:val="008B17B5"/>
    <w:rsid w:val="008B180B"/>
    <w:rsid w:val="008B2B9E"/>
    <w:rsid w:val="008B41F2"/>
    <w:rsid w:val="008B70C8"/>
    <w:rsid w:val="008C016D"/>
    <w:rsid w:val="008C1A63"/>
    <w:rsid w:val="008C27FD"/>
    <w:rsid w:val="008C537B"/>
    <w:rsid w:val="008C6030"/>
    <w:rsid w:val="008C6744"/>
    <w:rsid w:val="008C7360"/>
    <w:rsid w:val="008C74E4"/>
    <w:rsid w:val="008C7C70"/>
    <w:rsid w:val="008D19FE"/>
    <w:rsid w:val="008D1E66"/>
    <w:rsid w:val="008D26EE"/>
    <w:rsid w:val="008D5727"/>
    <w:rsid w:val="008D61FC"/>
    <w:rsid w:val="008D6598"/>
    <w:rsid w:val="008D6C23"/>
    <w:rsid w:val="008D7BE7"/>
    <w:rsid w:val="008E145E"/>
    <w:rsid w:val="008E3AB5"/>
    <w:rsid w:val="008E55E4"/>
    <w:rsid w:val="008E5C2D"/>
    <w:rsid w:val="008E5CE2"/>
    <w:rsid w:val="008E6FAF"/>
    <w:rsid w:val="008E7E97"/>
    <w:rsid w:val="008F44DF"/>
    <w:rsid w:val="008F451E"/>
    <w:rsid w:val="008F4BCF"/>
    <w:rsid w:val="008F6849"/>
    <w:rsid w:val="008F6B8C"/>
    <w:rsid w:val="008F6D5B"/>
    <w:rsid w:val="008F719A"/>
    <w:rsid w:val="008F7380"/>
    <w:rsid w:val="00900288"/>
    <w:rsid w:val="009002B1"/>
    <w:rsid w:val="00901DE2"/>
    <w:rsid w:val="00902347"/>
    <w:rsid w:val="0090333D"/>
    <w:rsid w:val="00903A75"/>
    <w:rsid w:val="00904795"/>
    <w:rsid w:val="009056E4"/>
    <w:rsid w:val="00905844"/>
    <w:rsid w:val="009060E3"/>
    <w:rsid w:val="00906E4A"/>
    <w:rsid w:val="00907216"/>
    <w:rsid w:val="00913B34"/>
    <w:rsid w:val="00913E1B"/>
    <w:rsid w:val="00916E85"/>
    <w:rsid w:val="00917085"/>
    <w:rsid w:val="00917E41"/>
    <w:rsid w:val="00917EAD"/>
    <w:rsid w:val="009221F1"/>
    <w:rsid w:val="00922815"/>
    <w:rsid w:val="009228EB"/>
    <w:rsid w:val="00925799"/>
    <w:rsid w:val="00926927"/>
    <w:rsid w:val="00926EEE"/>
    <w:rsid w:val="00927182"/>
    <w:rsid w:val="00927C94"/>
    <w:rsid w:val="00932028"/>
    <w:rsid w:val="009321A0"/>
    <w:rsid w:val="009325A5"/>
    <w:rsid w:val="0093262A"/>
    <w:rsid w:val="00933F1A"/>
    <w:rsid w:val="00934272"/>
    <w:rsid w:val="00934E26"/>
    <w:rsid w:val="009352E5"/>
    <w:rsid w:val="009356F1"/>
    <w:rsid w:val="00937703"/>
    <w:rsid w:val="00937883"/>
    <w:rsid w:val="00940713"/>
    <w:rsid w:val="00940B9D"/>
    <w:rsid w:val="00942613"/>
    <w:rsid w:val="0094270A"/>
    <w:rsid w:val="0094412F"/>
    <w:rsid w:val="00944B02"/>
    <w:rsid w:val="009455B2"/>
    <w:rsid w:val="00945C06"/>
    <w:rsid w:val="00946571"/>
    <w:rsid w:val="00946B0E"/>
    <w:rsid w:val="00946E62"/>
    <w:rsid w:val="0094743B"/>
    <w:rsid w:val="00950B3D"/>
    <w:rsid w:val="00953F17"/>
    <w:rsid w:val="00953F7B"/>
    <w:rsid w:val="0095445A"/>
    <w:rsid w:val="009547A6"/>
    <w:rsid w:val="00955927"/>
    <w:rsid w:val="00955F1A"/>
    <w:rsid w:val="00955F7F"/>
    <w:rsid w:val="00957B55"/>
    <w:rsid w:val="00960534"/>
    <w:rsid w:val="00960A9B"/>
    <w:rsid w:val="0096128A"/>
    <w:rsid w:val="009642B7"/>
    <w:rsid w:val="00964571"/>
    <w:rsid w:val="00964950"/>
    <w:rsid w:val="009656A2"/>
    <w:rsid w:val="00967E7B"/>
    <w:rsid w:val="00970B8A"/>
    <w:rsid w:val="009713E5"/>
    <w:rsid w:val="0097154E"/>
    <w:rsid w:val="00972E08"/>
    <w:rsid w:val="0097530B"/>
    <w:rsid w:val="0097534D"/>
    <w:rsid w:val="00975736"/>
    <w:rsid w:val="009762FC"/>
    <w:rsid w:val="009763E3"/>
    <w:rsid w:val="00977A27"/>
    <w:rsid w:val="009802F3"/>
    <w:rsid w:val="009819CA"/>
    <w:rsid w:val="009830AF"/>
    <w:rsid w:val="00984C83"/>
    <w:rsid w:val="009851E2"/>
    <w:rsid w:val="00986210"/>
    <w:rsid w:val="00986723"/>
    <w:rsid w:val="0098683E"/>
    <w:rsid w:val="009876A9"/>
    <w:rsid w:val="00987C86"/>
    <w:rsid w:val="00990CEE"/>
    <w:rsid w:val="00992188"/>
    <w:rsid w:val="009921F3"/>
    <w:rsid w:val="009959D2"/>
    <w:rsid w:val="00995CBA"/>
    <w:rsid w:val="00997E0E"/>
    <w:rsid w:val="00997EED"/>
    <w:rsid w:val="00997FC0"/>
    <w:rsid w:val="009A0344"/>
    <w:rsid w:val="009A07C0"/>
    <w:rsid w:val="009A1F62"/>
    <w:rsid w:val="009A231A"/>
    <w:rsid w:val="009A33B5"/>
    <w:rsid w:val="009A7BD9"/>
    <w:rsid w:val="009B0E18"/>
    <w:rsid w:val="009B4E8B"/>
    <w:rsid w:val="009B67E4"/>
    <w:rsid w:val="009B68CA"/>
    <w:rsid w:val="009B6953"/>
    <w:rsid w:val="009C12A2"/>
    <w:rsid w:val="009C55A9"/>
    <w:rsid w:val="009C6B4B"/>
    <w:rsid w:val="009C7802"/>
    <w:rsid w:val="009C7815"/>
    <w:rsid w:val="009D023F"/>
    <w:rsid w:val="009D0AAC"/>
    <w:rsid w:val="009D2D2E"/>
    <w:rsid w:val="009D3A16"/>
    <w:rsid w:val="009D3E11"/>
    <w:rsid w:val="009D3EC8"/>
    <w:rsid w:val="009D5B2A"/>
    <w:rsid w:val="009D778D"/>
    <w:rsid w:val="009D77D3"/>
    <w:rsid w:val="009D7D39"/>
    <w:rsid w:val="009E0DCF"/>
    <w:rsid w:val="009E1155"/>
    <w:rsid w:val="009E21B8"/>
    <w:rsid w:val="009E2747"/>
    <w:rsid w:val="009E3F33"/>
    <w:rsid w:val="009E42E0"/>
    <w:rsid w:val="009E573E"/>
    <w:rsid w:val="009E6C38"/>
    <w:rsid w:val="009E72EA"/>
    <w:rsid w:val="009E7E0D"/>
    <w:rsid w:val="009F1266"/>
    <w:rsid w:val="009F16D8"/>
    <w:rsid w:val="009F41EF"/>
    <w:rsid w:val="009F4498"/>
    <w:rsid w:val="009F455C"/>
    <w:rsid w:val="009F5309"/>
    <w:rsid w:val="009F57E9"/>
    <w:rsid w:val="009F5C9F"/>
    <w:rsid w:val="009F66E1"/>
    <w:rsid w:val="00A00FDC"/>
    <w:rsid w:val="00A015F5"/>
    <w:rsid w:val="00A04EB7"/>
    <w:rsid w:val="00A07C18"/>
    <w:rsid w:val="00A114D2"/>
    <w:rsid w:val="00A11667"/>
    <w:rsid w:val="00A141F1"/>
    <w:rsid w:val="00A152A8"/>
    <w:rsid w:val="00A15468"/>
    <w:rsid w:val="00A16945"/>
    <w:rsid w:val="00A16DE4"/>
    <w:rsid w:val="00A16DEB"/>
    <w:rsid w:val="00A1750F"/>
    <w:rsid w:val="00A17E46"/>
    <w:rsid w:val="00A20071"/>
    <w:rsid w:val="00A205CF"/>
    <w:rsid w:val="00A20C25"/>
    <w:rsid w:val="00A21510"/>
    <w:rsid w:val="00A22E49"/>
    <w:rsid w:val="00A24619"/>
    <w:rsid w:val="00A25204"/>
    <w:rsid w:val="00A2619A"/>
    <w:rsid w:val="00A26294"/>
    <w:rsid w:val="00A2751A"/>
    <w:rsid w:val="00A303D3"/>
    <w:rsid w:val="00A309BB"/>
    <w:rsid w:val="00A332F2"/>
    <w:rsid w:val="00A345E4"/>
    <w:rsid w:val="00A34B34"/>
    <w:rsid w:val="00A352FD"/>
    <w:rsid w:val="00A35F66"/>
    <w:rsid w:val="00A36114"/>
    <w:rsid w:val="00A36301"/>
    <w:rsid w:val="00A36E82"/>
    <w:rsid w:val="00A37C31"/>
    <w:rsid w:val="00A41387"/>
    <w:rsid w:val="00A4203C"/>
    <w:rsid w:val="00A4358D"/>
    <w:rsid w:val="00A43CB4"/>
    <w:rsid w:val="00A44BCB"/>
    <w:rsid w:val="00A46422"/>
    <w:rsid w:val="00A513E5"/>
    <w:rsid w:val="00A5188F"/>
    <w:rsid w:val="00A51D3C"/>
    <w:rsid w:val="00A552FB"/>
    <w:rsid w:val="00A55A03"/>
    <w:rsid w:val="00A56040"/>
    <w:rsid w:val="00A5660B"/>
    <w:rsid w:val="00A5698D"/>
    <w:rsid w:val="00A569C3"/>
    <w:rsid w:val="00A5726C"/>
    <w:rsid w:val="00A60BAC"/>
    <w:rsid w:val="00A6234A"/>
    <w:rsid w:val="00A62DAD"/>
    <w:rsid w:val="00A634C1"/>
    <w:rsid w:val="00A63770"/>
    <w:rsid w:val="00A64409"/>
    <w:rsid w:val="00A64F2F"/>
    <w:rsid w:val="00A658CE"/>
    <w:rsid w:val="00A65B72"/>
    <w:rsid w:val="00A724FE"/>
    <w:rsid w:val="00A729F9"/>
    <w:rsid w:val="00A7481D"/>
    <w:rsid w:val="00A749A6"/>
    <w:rsid w:val="00A74ABC"/>
    <w:rsid w:val="00A77A5D"/>
    <w:rsid w:val="00A80365"/>
    <w:rsid w:val="00A80433"/>
    <w:rsid w:val="00A81907"/>
    <w:rsid w:val="00A81909"/>
    <w:rsid w:val="00A819D3"/>
    <w:rsid w:val="00A81E28"/>
    <w:rsid w:val="00A8318D"/>
    <w:rsid w:val="00A85A38"/>
    <w:rsid w:val="00A86014"/>
    <w:rsid w:val="00A866E7"/>
    <w:rsid w:val="00A86C65"/>
    <w:rsid w:val="00A8775C"/>
    <w:rsid w:val="00A9068A"/>
    <w:rsid w:val="00A91B46"/>
    <w:rsid w:val="00A921C1"/>
    <w:rsid w:val="00A92E2B"/>
    <w:rsid w:val="00A944A5"/>
    <w:rsid w:val="00A95CFE"/>
    <w:rsid w:val="00A96E13"/>
    <w:rsid w:val="00A97550"/>
    <w:rsid w:val="00A97897"/>
    <w:rsid w:val="00AA094F"/>
    <w:rsid w:val="00AA0D26"/>
    <w:rsid w:val="00AA1DDD"/>
    <w:rsid w:val="00AA3C33"/>
    <w:rsid w:val="00AA5D83"/>
    <w:rsid w:val="00AA5EE9"/>
    <w:rsid w:val="00AA62B4"/>
    <w:rsid w:val="00AA6F8D"/>
    <w:rsid w:val="00AB05A3"/>
    <w:rsid w:val="00AB1448"/>
    <w:rsid w:val="00AB2461"/>
    <w:rsid w:val="00AB37DA"/>
    <w:rsid w:val="00AB4185"/>
    <w:rsid w:val="00AB4471"/>
    <w:rsid w:val="00AB5BCB"/>
    <w:rsid w:val="00AB5EC9"/>
    <w:rsid w:val="00AB6AB5"/>
    <w:rsid w:val="00AB773C"/>
    <w:rsid w:val="00AC258F"/>
    <w:rsid w:val="00AC42DE"/>
    <w:rsid w:val="00AC5B7A"/>
    <w:rsid w:val="00AC5E75"/>
    <w:rsid w:val="00AC668E"/>
    <w:rsid w:val="00AC6E4C"/>
    <w:rsid w:val="00AC7439"/>
    <w:rsid w:val="00AC77C1"/>
    <w:rsid w:val="00AD14AA"/>
    <w:rsid w:val="00AD251B"/>
    <w:rsid w:val="00AD3E48"/>
    <w:rsid w:val="00AD5760"/>
    <w:rsid w:val="00AD6DB9"/>
    <w:rsid w:val="00AD7360"/>
    <w:rsid w:val="00AD77C1"/>
    <w:rsid w:val="00AE0E20"/>
    <w:rsid w:val="00AE1098"/>
    <w:rsid w:val="00AE1629"/>
    <w:rsid w:val="00AE1B36"/>
    <w:rsid w:val="00AE1EF8"/>
    <w:rsid w:val="00AE3F43"/>
    <w:rsid w:val="00AE4790"/>
    <w:rsid w:val="00AE4D7A"/>
    <w:rsid w:val="00AE5339"/>
    <w:rsid w:val="00AE6D2A"/>
    <w:rsid w:val="00AE7214"/>
    <w:rsid w:val="00AE7EDA"/>
    <w:rsid w:val="00AF154E"/>
    <w:rsid w:val="00AF2467"/>
    <w:rsid w:val="00AF2622"/>
    <w:rsid w:val="00AF3403"/>
    <w:rsid w:val="00AF46D6"/>
    <w:rsid w:val="00AF555B"/>
    <w:rsid w:val="00AF66D2"/>
    <w:rsid w:val="00B00668"/>
    <w:rsid w:val="00B017F4"/>
    <w:rsid w:val="00B038DB"/>
    <w:rsid w:val="00B03BA1"/>
    <w:rsid w:val="00B05ADF"/>
    <w:rsid w:val="00B06756"/>
    <w:rsid w:val="00B0749C"/>
    <w:rsid w:val="00B07A5B"/>
    <w:rsid w:val="00B1178C"/>
    <w:rsid w:val="00B11885"/>
    <w:rsid w:val="00B11A5B"/>
    <w:rsid w:val="00B126EB"/>
    <w:rsid w:val="00B12BAD"/>
    <w:rsid w:val="00B12C8C"/>
    <w:rsid w:val="00B139DF"/>
    <w:rsid w:val="00B14CF4"/>
    <w:rsid w:val="00B14F87"/>
    <w:rsid w:val="00B15342"/>
    <w:rsid w:val="00B1542D"/>
    <w:rsid w:val="00B16406"/>
    <w:rsid w:val="00B177B5"/>
    <w:rsid w:val="00B20D31"/>
    <w:rsid w:val="00B20D88"/>
    <w:rsid w:val="00B239C2"/>
    <w:rsid w:val="00B23FBB"/>
    <w:rsid w:val="00B266F6"/>
    <w:rsid w:val="00B2675E"/>
    <w:rsid w:val="00B311ED"/>
    <w:rsid w:val="00B31DB5"/>
    <w:rsid w:val="00B32236"/>
    <w:rsid w:val="00B32F40"/>
    <w:rsid w:val="00B33B94"/>
    <w:rsid w:val="00B35F7A"/>
    <w:rsid w:val="00B36673"/>
    <w:rsid w:val="00B37C35"/>
    <w:rsid w:val="00B433F6"/>
    <w:rsid w:val="00B43870"/>
    <w:rsid w:val="00B43C18"/>
    <w:rsid w:val="00B46C68"/>
    <w:rsid w:val="00B50AD0"/>
    <w:rsid w:val="00B51F5C"/>
    <w:rsid w:val="00B52F27"/>
    <w:rsid w:val="00B53F29"/>
    <w:rsid w:val="00B54D99"/>
    <w:rsid w:val="00B561CB"/>
    <w:rsid w:val="00B60959"/>
    <w:rsid w:val="00B635AF"/>
    <w:rsid w:val="00B63B23"/>
    <w:rsid w:val="00B64424"/>
    <w:rsid w:val="00B67AE0"/>
    <w:rsid w:val="00B71EEB"/>
    <w:rsid w:val="00B721FD"/>
    <w:rsid w:val="00B72C07"/>
    <w:rsid w:val="00B72CD8"/>
    <w:rsid w:val="00B757F2"/>
    <w:rsid w:val="00B75AAD"/>
    <w:rsid w:val="00B75F9C"/>
    <w:rsid w:val="00B810C3"/>
    <w:rsid w:val="00B81C15"/>
    <w:rsid w:val="00B82BA2"/>
    <w:rsid w:val="00B8331A"/>
    <w:rsid w:val="00B84002"/>
    <w:rsid w:val="00B855EF"/>
    <w:rsid w:val="00B861C8"/>
    <w:rsid w:val="00B87241"/>
    <w:rsid w:val="00B87A8D"/>
    <w:rsid w:val="00B9104D"/>
    <w:rsid w:val="00B92466"/>
    <w:rsid w:val="00B9353C"/>
    <w:rsid w:val="00B96A74"/>
    <w:rsid w:val="00B96AFA"/>
    <w:rsid w:val="00B96C84"/>
    <w:rsid w:val="00BA15FF"/>
    <w:rsid w:val="00BA269B"/>
    <w:rsid w:val="00BA5341"/>
    <w:rsid w:val="00BA5475"/>
    <w:rsid w:val="00BA5B3A"/>
    <w:rsid w:val="00BA5DE5"/>
    <w:rsid w:val="00BA62F0"/>
    <w:rsid w:val="00BA71A8"/>
    <w:rsid w:val="00BB096C"/>
    <w:rsid w:val="00BB1456"/>
    <w:rsid w:val="00BB3A2A"/>
    <w:rsid w:val="00BB3B6F"/>
    <w:rsid w:val="00BB3C61"/>
    <w:rsid w:val="00BB40E7"/>
    <w:rsid w:val="00BB60A8"/>
    <w:rsid w:val="00BB60CD"/>
    <w:rsid w:val="00BB69C3"/>
    <w:rsid w:val="00BB6B7E"/>
    <w:rsid w:val="00BB79E7"/>
    <w:rsid w:val="00BC0571"/>
    <w:rsid w:val="00BC1BC4"/>
    <w:rsid w:val="00BC1E29"/>
    <w:rsid w:val="00BC233B"/>
    <w:rsid w:val="00BC3433"/>
    <w:rsid w:val="00BC3BCC"/>
    <w:rsid w:val="00BC3E0C"/>
    <w:rsid w:val="00BC4285"/>
    <w:rsid w:val="00BC512E"/>
    <w:rsid w:val="00BC7D45"/>
    <w:rsid w:val="00BD1D78"/>
    <w:rsid w:val="00BD254C"/>
    <w:rsid w:val="00BD34DE"/>
    <w:rsid w:val="00BD3B87"/>
    <w:rsid w:val="00BD4A3A"/>
    <w:rsid w:val="00BD5E37"/>
    <w:rsid w:val="00BD75CF"/>
    <w:rsid w:val="00BD7A5F"/>
    <w:rsid w:val="00BE2E2F"/>
    <w:rsid w:val="00BE324E"/>
    <w:rsid w:val="00BE3575"/>
    <w:rsid w:val="00BE3C41"/>
    <w:rsid w:val="00BE3CC9"/>
    <w:rsid w:val="00BE4BFC"/>
    <w:rsid w:val="00BE5D9C"/>
    <w:rsid w:val="00BE5E1F"/>
    <w:rsid w:val="00BE6A0D"/>
    <w:rsid w:val="00BE7829"/>
    <w:rsid w:val="00BF15CE"/>
    <w:rsid w:val="00BF1689"/>
    <w:rsid w:val="00BF22CB"/>
    <w:rsid w:val="00BF28C6"/>
    <w:rsid w:val="00BF3A38"/>
    <w:rsid w:val="00BF3A4C"/>
    <w:rsid w:val="00BF3D31"/>
    <w:rsid w:val="00BF436B"/>
    <w:rsid w:val="00BF4576"/>
    <w:rsid w:val="00BF4BE3"/>
    <w:rsid w:val="00BF4D06"/>
    <w:rsid w:val="00BF4F33"/>
    <w:rsid w:val="00BF698D"/>
    <w:rsid w:val="00BF7533"/>
    <w:rsid w:val="00BF7ADD"/>
    <w:rsid w:val="00BF7CE2"/>
    <w:rsid w:val="00C00261"/>
    <w:rsid w:val="00C016CE"/>
    <w:rsid w:val="00C01B58"/>
    <w:rsid w:val="00C01F73"/>
    <w:rsid w:val="00C02EE6"/>
    <w:rsid w:val="00C02FDB"/>
    <w:rsid w:val="00C04523"/>
    <w:rsid w:val="00C04606"/>
    <w:rsid w:val="00C10093"/>
    <w:rsid w:val="00C15FE3"/>
    <w:rsid w:val="00C165FB"/>
    <w:rsid w:val="00C21BEB"/>
    <w:rsid w:val="00C22349"/>
    <w:rsid w:val="00C23BD8"/>
    <w:rsid w:val="00C26210"/>
    <w:rsid w:val="00C30D0A"/>
    <w:rsid w:val="00C31D1A"/>
    <w:rsid w:val="00C33AE4"/>
    <w:rsid w:val="00C344ED"/>
    <w:rsid w:val="00C34B98"/>
    <w:rsid w:val="00C34F95"/>
    <w:rsid w:val="00C36908"/>
    <w:rsid w:val="00C36A1C"/>
    <w:rsid w:val="00C36EFC"/>
    <w:rsid w:val="00C372A9"/>
    <w:rsid w:val="00C37B96"/>
    <w:rsid w:val="00C405BB"/>
    <w:rsid w:val="00C40D36"/>
    <w:rsid w:val="00C447D0"/>
    <w:rsid w:val="00C45667"/>
    <w:rsid w:val="00C4674F"/>
    <w:rsid w:val="00C46B44"/>
    <w:rsid w:val="00C472D2"/>
    <w:rsid w:val="00C52966"/>
    <w:rsid w:val="00C54435"/>
    <w:rsid w:val="00C55B2A"/>
    <w:rsid w:val="00C5703A"/>
    <w:rsid w:val="00C57BCB"/>
    <w:rsid w:val="00C60415"/>
    <w:rsid w:val="00C61C19"/>
    <w:rsid w:val="00C61C76"/>
    <w:rsid w:val="00C621F1"/>
    <w:rsid w:val="00C622E6"/>
    <w:rsid w:val="00C626E0"/>
    <w:rsid w:val="00C66172"/>
    <w:rsid w:val="00C66D78"/>
    <w:rsid w:val="00C67CB0"/>
    <w:rsid w:val="00C708FE"/>
    <w:rsid w:val="00C70DB3"/>
    <w:rsid w:val="00C70F9A"/>
    <w:rsid w:val="00C714E7"/>
    <w:rsid w:val="00C71552"/>
    <w:rsid w:val="00C7369C"/>
    <w:rsid w:val="00C736E4"/>
    <w:rsid w:val="00C74740"/>
    <w:rsid w:val="00C74DF0"/>
    <w:rsid w:val="00C7771B"/>
    <w:rsid w:val="00C7792E"/>
    <w:rsid w:val="00C77F87"/>
    <w:rsid w:val="00C80E7E"/>
    <w:rsid w:val="00C81738"/>
    <w:rsid w:val="00C82F77"/>
    <w:rsid w:val="00C83BE1"/>
    <w:rsid w:val="00C841F0"/>
    <w:rsid w:val="00C8499A"/>
    <w:rsid w:val="00C84AE0"/>
    <w:rsid w:val="00C857F5"/>
    <w:rsid w:val="00C86456"/>
    <w:rsid w:val="00C86E84"/>
    <w:rsid w:val="00C915C5"/>
    <w:rsid w:val="00C9291B"/>
    <w:rsid w:val="00C92CB6"/>
    <w:rsid w:val="00C942A6"/>
    <w:rsid w:val="00C948A8"/>
    <w:rsid w:val="00C9621A"/>
    <w:rsid w:val="00C965A4"/>
    <w:rsid w:val="00C9790C"/>
    <w:rsid w:val="00CA092D"/>
    <w:rsid w:val="00CA2217"/>
    <w:rsid w:val="00CA3122"/>
    <w:rsid w:val="00CA33D6"/>
    <w:rsid w:val="00CA5328"/>
    <w:rsid w:val="00CA5C46"/>
    <w:rsid w:val="00CA7E98"/>
    <w:rsid w:val="00CB07E5"/>
    <w:rsid w:val="00CB1A42"/>
    <w:rsid w:val="00CB413B"/>
    <w:rsid w:val="00CB45B9"/>
    <w:rsid w:val="00CB5001"/>
    <w:rsid w:val="00CB5515"/>
    <w:rsid w:val="00CB76BC"/>
    <w:rsid w:val="00CB7DDA"/>
    <w:rsid w:val="00CC0AA7"/>
    <w:rsid w:val="00CC0BE1"/>
    <w:rsid w:val="00CD273A"/>
    <w:rsid w:val="00CD2E26"/>
    <w:rsid w:val="00CD2EC1"/>
    <w:rsid w:val="00CD4E79"/>
    <w:rsid w:val="00CD6662"/>
    <w:rsid w:val="00CE1CA1"/>
    <w:rsid w:val="00CE287D"/>
    <w:rsid w:val="00CE29D6"/>
    <w:rsid w:val="00CE2C86"/>
    <w:rsid w:val="00CE2F2B"/>
    <w:rsid w:val="00CE558A"/>
    <w:rsid w:val="00CE7CCA"/>
    <w:rsid w:val="00CF0338"/>
    <w:rsid w:val="00CF06F2"/>
    <w:rsid w:val="00CF08E5"/>
    <w:rsid w:val="00CF13BA"/>
    <w:rsid w:val="00CF2595"/>
    <w:rsid w:val="00CF2B8A"/>
    <w:rsid w:val="00CF32E0"/>
    <w:rsid w:val="00CF3D0A"/>
    <w:rsid w:val="00CF6CD8"/>
    <w:rsid w:val="00D01552"/>
    <w:rsid w:val="00D01930"/>
    <w:rsid w:val="00D0266B"/>
    <w:rsid w:val="00D05431"/>
    <w:rsid w:val="00D05997"/>
    <w:rsid w:val="00D061E0"/>
    <w:rsid w:val="00D07E79"/>
    <w:rsid w:val="00D100F7"/>
    <w:rsid w:val="00D104DE"/>
    <w:rsid w:val="00D10CFD"/>
    <w:rsid w:val="00D10F33"/>
    <w:rsid w:val="00D11635"/>
    <w:rsid w:val="00D126F0"/>
    <w:rsid w:val="00D1465A"/>
    <w:rsid w:val="00D1475F"/>
    <w:rsid w:val="00D14B5D"/>
    <w:rsid w:val="00D17390"/>
    <w:rsid w:val="00D17955"/>
    <w:rsid w:val="00D232BE"/>
    <w:rsid w:val="00D2361D"/>
    <w:rsid w:val="00D2420C"/>
    <w:rsid w:val="00D2610F"/>
    <w:rsid w:val="00D26119"/>
    <w:rsid w:val="00D27528"/>
    <w:rsid w:val="00D30C07"/>
    <w:rsid w:val="00D31AE1"/>
    <w:rsid w:val="00D320BF"/>
    <w:rsid w:val="00D3210E"/>
    <w:rsid w:val="00D32D31"/>
    <w:rsid w:val="00D334D3"/>
    <w:rsid w:val="00D34BD4"/>
    <w:rsid w:val="00D34F1B"/>
    <w:rsid w:val="00D3644D"/>
    <w:rsid w:val="00D4096D"/>
    <w:rsid w:val="00D41C54"/>
    <w:rsid w:val="00D42999"/>
    <w:rsid w:val="00D43C54"/>
    <w:rsid w:val="00D443C9"/>
    <w:rsid w:val="00D46962"/>
    <w:rsid w:val="00D46B32"/>
    <w:rsid w:val="00D46FA6"/>
    <w:rsid w:val="00D47A62"/>
    <w:rsid w:val="00D50146"/>
    <w:rsid w:val="00D506AF"/>
    <w:rsid w:val="00D53304"/>
    <w:rsid w:val="00D546B0"/>
    <w:rsid w:val="00D55537"/>
    <w:rsid w:val="00D55849"/>
    <w:rsid w:val="00D560AD"/>
    <w:rsid w:val="00D564A8"/>
    <w:rsid w:val="00D56AD9"/>
    <w:rsid w:val="00D56C8C"/>
    <w:rsid w:val="00D57468"/>
    <w:rsid w:val="00D61297"/>
    <w:rsid w:val="00D61455"/>
    <w:rsid w:val="00D62756"/>
    <w:rsid w:val="00D6334A"/>
    <w:rsid w:val="00D6472B"/>
    <w:rsid w:val="00D650F6"/>
    <w:rsid w:val="00D65A45"/>
    <w:rsid w:val="00D66A51"/>
    <w:rsid w:val="00D71486"/>
    <w:rsid w:val="00D71938"/>
    <w:rsid w:val="00D73CE7"/>
    <w:rsid w:val="00D74C2F"/>
    <w:rsid w:val="00D760DB"/>
    <w:rsid w:val="00D77012"/>
    <w:rsid w:val="00D77405"/>
    <w:rsid w:val="00D77F63"/>
    <w:rsid w:val="00D800D1"/>
    <w:rsid w:val="00D8013E"/>
    <w:rsid w:val="00D8276B"/>
    <w:rsid w:val="00D83188"/>
    <w:rsid w:val="00D8338C"/>
    <w:rsid w:val="00D839DD"/>
    <w:rsid w:val="00D84167"/>
    <w:rsid w:val="00D854B8"/>
    <w:rsid w:val="00D8745D"/>
    <w:rsid w:val="00D87E64"/>
    <w:rsid w:val="00D91548"/>
    <w:rsid w:val="00D91ACF"/>
    <w:rsid w:val="00D920EA"/>
    <w:rsid w:val="00D9526E"/>
    <w:rsid w:val="00D9619C"/>
    <w:rsid w:val="00D961DB"/>
    <w:rsid w:val="00D97C52"/>
    <w:rsid w:val="00DA0DF8"/>
    <w:rsid w:val="00DA23E6"/>
    <w:rsid w:val="00DA32E5"/>
    <w:rsid w:val="00DA4826"/>
    <w:rsid w:val="00DA54FC"/>
    <w:rsid w:val="00DA5BDC"/>
    <w:rsid w:val="00DB05AD"/>
    <w:rsid w:val="00DB094A"/>
    <w:rsid w:val="00DB1C0A"/>
    <w:rsid w:val="00DB35C9"/>
    <w:rsid w:val="00DB37EC"/>
    <w:rsid w:val="00DB4E19"/>
    <w:rsid w:val="00DB73DD"/>
    <w:rsid w:val="00DB7D40"/>
    <w:rsid w:val="00DC0B36"/>
    <w:rsid w:val="00DC16ED"/>
    <w:rsid w:val="00DC1F21"/>
    <w:rsid w:val="00DC506C"/>
    <w:rsid w:val="00DC5C95"/>
    <w:rsid w:val="00DC65C4"/>
    <w:rsid w:val="00DC678D"/>
    <w:rsid w:val="00DC7F31"/>
    <w:rsid w:val="00DD0FD9"/>
    <w:rsid w:val="00DD1B18"/>
    <w:rsid w:val="00DD1FC2"/>
    <w:rsid w:val="00DD286E"/>
    <w:rsid w:val="00DD533F"/>
    <w:rsid w:val="00DD5525"/>
    <w:rsid w:val="00DD7DD4"/>
    <w:rsid w:val="00DE0C92"/>
    <w:rsid w:val="00DE18C7"/>
    <w:rsid w:val="00DE2A8D"/>
    <w:rsid w:val="00DE2E3F"/>
    <w:rsid w:val="00DE5E8C"/>
    <w:rsid w:val="00DE6543"/>
    <w:rsid w:val="00DE66C3"/>
    <w:rsid w:val="00DE745F"/>
    <w:rsid w:val="00DE770A"/>
    <w:rsid w:val="00DF0575"/>
    <w:rsid w:val="00DF073B"/>
    <w:rsid w:val="00DF0A14"/>
    <w:rsid w:val="00DF15AD"/>
    <w:rsid w:val="00DF218D"/>
    <w:rsid w:val="00DF22FB"/>
    <w:rsid w:val="00DF36FC"/>
    <w:rsid w:val="00DF3BF9"/>
    <w:rsid w:val="00DF4F60"/>
    <w:rsid w:val="00DF51D1"/>
    <w:rsid w:val="00DF52B8"/>
    <w:rsid w:val="00DF7F51"/>
    <w:rsid w:val="00E01071"/>
    <w:rsid w:val="00E02914"/>
    <w:rsid w:val="00E0296E"/>
    <w:rsid w:val="00E02B46"/>
    <w:rsid w:val="00E02C5D"/>
    <w:rsid w:val="00E02D4C"/>
    <w:rsid w:val="00E03D37"/>
    <w:rsid w:val="00E045FA"/>
    <w:rsid w:val="00E0461D"/>
    <w:rsid w:val="00E05907"/>
    <w:rsid w:val="00E067D3"/>
    <w:rsid w:val="00E06A72"/>
    <w:rsid w:val="00E06DF5"/>
    <w:rsid w:val="00E121D4"/>
    <w:rsid w:val="00E12450"/>
    <w:rsid w:val="00E15329"/>
    <w:rsid w:val="00E15CCB"/>
    <w:rsid w:val="00E16806"/>
    <w:rsid w:val="00E17125"/>
    <w:rsid w:val="00E174C2"/>
    <w:rsid w:val="00E2058A"/>
    <w:rsid w:val="00E21FFE"/>
    <w:rsid w:val="00E22238"/>
    <w:rsid w:val="00E23DB1"/>
    <w:rsid w:val="00E254C5"/>
    <w:rsid w:val="00E264F0"/>
    <w:rsid w:val="00E27DF7"/>
    <w:rsid w:val="00E321DD"/>
    <w:rsid w:val="00E331CF"/>
    <w:rsid w:val="00E365F4"/>
    <w:rsid w:val="00E36A27"/>
    <w:rsid w:val="00E36FA1"/>
    <w:rsid w:val="00E4154B"/>
    <w:rsid w:val="00E4166A"/>
    <w:rsid w:val="00E4168D"/>
    <w:rsid w:val="00E41BBC"/>
    <w:rsid w:val="00E425FB"/>
    <w:rsid w:val="00E43B85"/>
    <w:rsid w:val="00E445CF"/>
    <w:rsid w:val="00E45F88"/>
    <w:rsid w:val="00E50B74"/>
    <w:rsid w:val="00E51B36"/>
    <w:rsid w:val="00E522CA"/>
    <w:rsid w:val="00E530DD"/>
    <w:rsid w:val="00E53B13"/>
    <w:rsid w:val="00E551DD"/>
    <w:rsid w:val="00E56CF4"/>
    <w:rsid w:val="00E60784"/>
    <w:rsid w:val="00E60DFB"/>
    <w:rsid w:val="00E61ED1"/>
    <w:rsid w:val="00E622F1"/>
    <w:rsid w:val="00E661D0"/>
    <w:rsid w:val="00E67319"/>
    <w:rsid w:val="00E67BBD"/>
    <w:rsid w:val="00E707CC"/>
    <w:rsid w:val="00E707EE"/>
    <w:rsid w:val="00E70E04"/>
    <w:rsid w:val="00E731D8"/>
    <w:rsid w:val="00E7356A"/>
    <w:rsid w:val="00E75D6F"/>
    <w:rsid w:val="00E75EAA"/>
    <w:rsid w:val="00E764A2"/>
    <w:rsid w:val="00E77C8F"/>
    <w:rsid w:val="00E8065F"/>
    <w:rsid w:val="00E807F5"/>
    <w:rsid w:val="00E81F0A"/>
    <w:rsid w:val="00E827BA"/>
    <w:rsid w:val="00E84074"/>
    <w:rsid w:val="00E849BA"/>
    <w:rsid w:val="00E84C01"/>
    <w:rsid w:val="00E85134"/>
    <w:rsid w:val="00E85CE3"/>
    <w:rsid w:val="00E9018A"/>
    <w:rsid w:val="00E9091F"/>
    <w:rsid w:val="00E91716"/>
    <w:rsid w:val="00E93ACD"/>
    <w:rsid w:val="00E94CFE"/>
    <w:rsid w:val="00E94E25"/>
    <w:rsid w:val="00E9515F"/>
    <w:rsid w:val="00E9647D"/>
    <w:rsid w:val="00E968AD"/>
    <w:rsid w:val="00E96E24"/>
    <w:rsid w:val="00EA064F"/>
    <w:rsid w:val="00EA0698"/>
    <w:rsid w:val="00EA245E"/>
    <w:rsid w:val="00EA33ED"/>
    <w:rsid w:val="00EA4469"/>
    <w:rsid w:val="00EA5B88"/>
    <w:rsid w:val="00EA795D"/>
    <w:rsid w:val="00EB1009"/>
    <w:rsid w:val="00EB1E7C"/>
    <w:rsid w:val="00EB2569"/>
    <w:rsid w:val="00EB2851"/>
    <w:rsid w:val="00EB2ED4"/>
    <w:rsid w:val="00EB3593"/>
    <w:rsid w:val="00EB393B"/>
    <w:rsid w:val="00EB4C67"/>
    <w:rsid w:val="00EB550D"/>
    <w:rsid w:val="00EC1213"/>
    <w:rsid w:val="00EC2CDF"/>
    <w:rsid w:val="00EC4013"/>
    <w:rsid w:val="00EC4D93"/>
    <w:rsid w:val="00EC63C1"/>
    <w:rsid w:val="00EC695D"/>
    <w:rsid w:val="00EC7B70"/>
    <w:rsid w:val="00ED1163"/>
    <w:rsid w:val="00ED2556"/>
    <w:rsid w:val="00ED3295"/>
    <w:rsid w:val="00ED42BB"/>
    <w:rsid w:val="00ED61D0"/>
    <w:rsid w:val="00ED6362"/>
    <w:rsid w:val="00ED7928"/>
    <w:rsid w:val="00EE1806"/>
    <w:rsid w:val="00EE19FA"/>
    <w:rsid w:val="00EE2288"/>
    <w:rsid w:val="00EE36C8"/>
    <w:rsid w:val="00EE37B6"/>
    <w:rsid w:val="00EE668C"/>
    <w:rsid w:val="00EE6840"/>
    <w:rsid w:val="00EE6BAD"/>
    <w:rsid w:val="00EE7AEE"/>
    <w:rsid w:val="00EF1670"/>
    <w:rsid w:val="00EF1753"/>
    <w:rsid w:val="00EF1B49"/>
    <w:rsid w:val="00EF1F71"/>
    <w:rsid w:val="00EF29FC"/>
    <w:rsid w:val="00EF3059"/>
    <w:rsid w:val="00EF3809"/>
    <w:rsid w:val="00EF3ABA"/>
    <w:rsid w:val="00EF3CA7"/>
    <w:rsid w:val="00EF4AAB"/>
    <w:rsid w:val="00EF4D65"/>
    <w:rsid w:val="00EF4D8C"/>
    <w:rsid w:val="00EF52F1"/>
    <w:rsid w:val="00F003EB"/>
    <w:rsid w:val="00F005BE"/>
    <w:rsid w:val="00F0114F"/>
    <w:rsid w:val="00F0129D"/>
    <w:rsid w:val="00F015D7"/>
    <w:rsid w:val="00F019E3"/>
    <w:rsid w:val="00F023AC"/>
    <w:rsid w:val="00F02CAC"/>
    <w:rsid w:val="00F03A80"/>
    <w:rsid w:val="00F03EFB"/>
    <w:rsid w:val="00F04D92"/>
    <w:rsid w:val="00F051B1"/>
    <w:rsid w:val="00F063DF"/>
    <w:rsid w:val="00F06510"/>
    <w:rsid w:val="00F0712D"/>
    <w:rsid w:val="00F07609"/>
    <w:rsid w:val="00F07948"/>
    <w:rsid w:val="00F10587"/>
    <w:rsid w:val="00F106A4"/>
    <w:rsid w:val="00F107EE"/>
    <w:rsid w:val="00F13B2B"/>
    <w:rsid w:val="00F13EB2"/>
    <w:rsid w:val="00F13EE1"/>
    <w:rsid w:val="00F168D2"/>
    <w:rsid w:val="00F16E25"/>
    <w:rsid w:val="00F173AD"/>
    <w:rsid w:val="00F17AB6"/>
    <w:rsid w:val="00F20E07"/>
    <w:rsid w:val="00F23258"/>
    <w:rsid w:val="00F23759"/>
    <w:rsid w:val="00F24354"/>
    <w:rsid w:val="00F25B8D"/>
    <w:rsid w:val="00F25F92"/>
    <w:rsid w:val="00F267AC"/>
    <w:rsid w:val="00F26C49"/>
    <w:rsid w:val="00F32D7C"/>
    <w:rsid w:val="00F3573D"/>
    <w:rsid w:val="00F35BD3"/>
    <w:rsid w:val="00F3619C"/>
    <w:rsid w:val="00F36979"/>
    <w:rsid w:val="00F372D5"/>
    <w:rsid w:val="00F40215"/>
    <w:rsid w:val="00F40B8B"/>
    <w:rsid w:val="00F42719"/>
    <w:rsid w:val="00F42E73"/>
    <w:rsid w:val="00F43126"/>
    <w:rsid w:val="00F43FE6"/>
    <w:rsid w:val="00F458DC"/>
    <w:rsid w:val="00F45D28"/>
    <w:rsid w:val="00F45E1B"/>
    <w:rsid w:val="00F46D6E"/>
    <w:rsid w:val="00F47DA9"/>
    <w:rsid w:val="00F504F2"/>
    <w:rsid w:val="00F50633"/>
    <w:rsid w:val="00F50A06"/>
    <w:rsid w:val="00F52247"/>
    <w:rsid w:val="00F52749"/>
    <w:rsid w:val="00F5387D"/>
    <w:rsid w:val="00F53C9D"/>
    <w:rsid w:val="00F550C7"/>
    <w:rsid w:val="00F55C29"/>
    <w:rsid w:val="00F55F1B"/>
    <w:rsid w:val="00F60F08"/>
    <w:rsid w:val="00F6151B"/>
    <w:rsid w:val="00F61A8B"/>
    <w:rsid w:val="00F645A6"/>
    <w:rsid w:val="00F65139"/>
    <w:rsid w:val="00F66095"/>
    <w:rsid w:val="00F665C6"/>
    <w:rsid w:val="00F673FA"/>
    <w:rsid w:val="00F70136"/>
    <w:rsid w:val="00F704D1"/>
    <w:rsid w:val="00F707D5"/>
    <w:rsid w:val="00F71219"/>
    <w:rsid w:val="00F71538"/>
    <w:rsid w:val="00F716AE"/>
    <w:rsid w:val="00F71791"/>
    <w:rsid w:val="00F723AB"/>
    <w:rsid w:val="00F734A7"/>
    <w:rsid w:val="00F758BB"/>
    <w:rsid w:val="00F765B9"/>
    <w:rsid w:val="00F7672B"/>
    <w:rsid w:val="00F77088"/>
    <w:rsid w:val="00F80CAE"/>
    <w:rsid w:val="00F82B8C"/>
    <w:rsid w:val="00F82C5C"/>
    <w:rsid w:val="00F82DE8"/>
    <w:rsid w:val="00F85B3B"/>
    <w:rsid w:val="00F86A8E"/>
    <w:rsid w:val="00F90907"/>
    <w:rsid w:val="00F90BF6"/>
    <w:rsid w:val="00F92B06"/>
    <w:rsid w:val="00F92C4F"/>
    <w:rsid w:val="00F930A6"/>
    <w:rsid w:val="00F936C6"/>
    <w:rsid w:val="00F94182"/>
    <w:rsid w:val="00F94886"/>
    <w:rsid w:val="00F94F50"/>
    <w:rsid w:val="00F958DB"/>
    <w:rsid w:val="00F95912"/>
    <w:rsid w:val="00F95E84"/>
    <w:rsid w:val="00F964EB"/>
    <w:rsid w:val="00F971E8"/>
    <w:rsid w:val="00F97256"/>
    <w:rsid w:val="00F97B60"/>
    <w:rsid w:val="00FA04D7"/>
    <w:rsid w:val="00FA3F1B"/>
    <w:rsid w:val="00FA44EF"/>
    <w:rsid w:val="00FA4690"/>
    <w:rsid w:val="00FA4701"/>
    <w:rsid w:val="00FA634B"/>
    <w:rsid w:val="00FA6F0B"/>
    <w:rsid w:val="00FA7351"/>
    <w:rsid w:val="00FB17B0"/>
    <w:rsid w:val="00FB18C4"/>
    <w:rsid w:val="00FB1DBD"/>
    <w:rsid w:val="00FB3A26"/>
    <w:rsid w:val="00FB3CD5"/>
    <w:rsid w:val="00FB4C72"/>
    <w:rsid w:val="00FB4E44"/>
    <w:rsid w:val="00FC112B"/>
    <w:rsid w:val="00FC1FAD"/>
    <w:rsid w:val="00FC2323"/>
    <w:rsid w:val="00FC38CD"/>
    <w:rsid w:val="00FC3C3D"/>
    <w:rsid w:val="00FC522F"/>
    <w:rsid w:val="00FC5FC7"/>
    <w:rsid w:val="00FC7041"/>
    <w:rsid w:val="00FD0A76"/>
    <w:rsid w:val="00FD2D86"/>
    <w:rsid w:val="00FD398D"/>
    <w:rsid w:val="00FD47E7"/>
    <w:rsid w:val="00FD4EFF"/>
    <w:rsid w:val="00FD5479"/>
    <w:rsid w:val="00FD69BC"/>
    <w:rsid w:val="00FD6A1D"/>
    <w:rsid w:val="00FE0034"/>
    <w:rsid w:val="00FE150C"/>
    <w:rsid w:val="00FE1E6C"/>
    <w:rsid w:val="00FE1EF1"/>
    <w:rsid w:val="00FE2CFB"/>
    <w:rsid w:val="00FE2DED"/>
    <w:rsid w:val="00FE3CB8"/>
    <w:rsid w:val="00FE4D6E"/>
    <w:rsid w:val="00FE5D05"/>
    <w:rsid w:val="00FE646F"/>
    <w:rsid w:val="00FE6DAE"/>
    <w:rsid w:val="00FE6EC2"/>
    <w:rsid w:val="00FE7E72"/>
    <w:rsid w:val="00FF1700"/>
    <w:rsid w:val="00FF23D9"/>
    <w:rsid w:val="00FF3752"/>
    <w:rsid w:val="00FF37FE"/>
    <w:rsid w:val="00FF410B"/>
    <w:rsid w:val="00FF44FD"/>
    <w:rsid w:val="00FF5458"/>
    <w:rsid w:val="00FF58A1"/>
    <w:rsid w:val="00FF61B0"/>
    <w:rsid w:val="00FF6E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0FDDBE"/>
  <w15:docId w15:val="{EA3E0B9C-C060-4840-911E-34E9B839B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NZ" w:eastAsia="en-NZ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F019E3"/>
    <w:pPr>
      <w:spacing w:after="0"/>
      <w:jc w:val="left"/>
    </w:pPr>
  </w:style>
  <w:style w:type="paragraph" w:styleId="Heading1">
    <w:name w:val="heading 1"/>
    <w:basedOn w:val="Normal"/>
    <w:next w:val="Normal"/>
    <w:link w:val="Heading1Char"/>
    <w:uiPriority w:val="9"/>
    <w:qFormat/>
    <w:rsid w:val="00E551DD"/>
    <w:pPr>
      <w:keepNext/>
      <w:keepLines/>
      <w:numPr>
        <w:numId w:val="5"/>
      </w:numPr>
      <w:spacing w:before="120" w:after="120"/>
      <w:outlineLvl w:val="0"/>
    </w:pPr>
    <w:rPr>
      <w:rFonts w:ascii="Arial" w:eastAsiaTheme="majorEastAsia" w:hAnsi="Arial" w:cstheme="majorBidi"/>
      <w:b/>
      <w:bCs/>
      <w:spacing w:val="4"/>
      <w:sz w:val="24"/>
      <w:szCs w:val="28"/>
    </w:rPr>
  </w:style>
  <w:style w:type="paragraph" w:styleId="Heading2">
    <w:name w:val="heading 2"/>
    <w:basedOn w:val="Heading1"/>
    <w:next w:val="Normal"/>
    <w:link w:val="Heading2Char"/>
    <w:autoRedefine/>
    <w:uiPriority w:val="9"/>
    <w:unhideWhenUsed/>
    <w:qFormat/>
    <w:rsid w:val="00E551DD"/>
    <w:pPr>
      <w:numPr>
        <w:ilvl w:val="1"/>
      </w:numPr>
      <w:outlineLvl w:val="1"/>
    </w:pPr>
    <w:rPr>
      <w:bCs w:val="0"/>
      <w:sz w:val="20"/>
    </w:rPr>
  </w:style>
  <w:style w:type="paragraph" w:styleId="Heading3">
    <w:name w:val="heading 3"/>
    <w:basedOn w:val="Normal"/>
    <w:next w:val="BodyText"/>
    <w:link w:val="Heading3Char"/>
    <w:uiPriority w:val="9"/>
    <w:unhideWhenUsed/>
    <w:qFormat/>
    <w:rsid w:val="00E551DD"/>
    <w:pPr>
      <w:keepNext/>
      <w:keepLines/>
      <w:numPr>
        <w:ilvl w:val="2"/>
        <w:numId w:val="5"/>
      </w:numPr>
      <w:spacing w:before="120"/>
      <w:outlineLvl w:val="2"/>
    </w:pPr>
    <w:rPr>
      <w:rFonts w:ascii="Calibri" w:eastAsiaTheme="majorEastAsia" w:hAnsi="Calibri" w:cstheme="majorBidi"/>
      <w:b/>
      <w:i/>
      <w:spacing w:val="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551DD"/>
    <w:pPr>
      <w:keepNext/>
      <w:keepLines/>
      <w:numPr>
        <w:ilvl w:val="3"/>
        <w:numId w:val="5"/>
      </w:numPr>
      <w:spacing w:before="12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551DD"/>
    <w:pPr>
      <w:keepNext/>
      <w:keepLines/>
      <w:numPr>
        <w:ilvl w:val="4"/>
        <w:numId w:val="5"/>
      </w:numPr>
      <w:spacing w:before="12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551DD"/>
    <w:pPr>
      <w:keepNext/>
      <w:keepLines/>
      <w:numPr>
        <w:ilvl w:val="5"/>
        <w:numId w:val="5"/>
      </w:numPr>
      <w:spacing w:before="12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E551DD"/>
    <w:pPr>
      <w:keepNext/>
      <w:keepLines/>
      <w:numPr>
        <w:ilvl w:val="6"/>
        <w:numId w:val="5"/>
      </w:numPr>
      <w:spacing w:before="120"/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E551DD"/>
    <w:pPr>
      <w:keepNext/>
      <w:keepLines/>
      <w:numPr>
        <w:ilvl w:val="7"/>
        <w:numId w:val="5"/>
      </w:numPr>
      <w:spacing w:before="120"/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E551DD"/>
    <w:pPr>
      <w:keepNext/>
      <w:keepLines/>
      <w:numPr>
        <w:ilvl w:val="8"/>
        <w:numId w:val="5"/>
      </w:numPr>
      <w:spacing w:before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rsid w:val="004D18FF"/>
    <w:pPr>
      <w:spacing w:after="160"/>
    </w:pPr>
  </w:style>
  <w:style w:type="paragraph" w:styleId="CommentText">
    <w:name w:val="annotation text"/>
    <w:basedOn w:val="FootnoteBase"/>
    <w:link w:val="CommentTextChar"/>
    <w:semiHidden/>
    <w:rsid w:val="00E551DD"/>
    <w:pPr>
      <w:spacing w:after="120"/>
    </w:pPr>
    <w:rPr>
      <w:sz w:val="20"/>
    </w:rPr>
  </w:style>
  <w:style w:type="paragraph" w:customStyle="1" w:styleId="FootnoteBase">
    <w:name w:val="Footnote Base"/>
    <w:basedOn w:val="Normal"/>
    <w:link w:val="FootnoteBaseChar"/>
    <w:rsid w:val="00E551DD"/>
    <w:pPr>
      <w:tabs>
        <w:tab w:val="left" w:pos="187"/>
      </w:tabs>
      <w:spacing w:line="220" w:lineRule="exact"/>
      <w:ind w:left="187" w:hanging="187"/>
    </w:pPr>
    <w:rPr>
      <w:sz w:val="18"/>
    </w:rPr>
  </w:style>
  <w:style w:type="paragraph" w:customStyle="1" w:styleId="BlockQuotation">
    <w:name w:val="Block Quotation"/>
    <w:basedOn w:val="BodyText"/>
    <w:rsid w:val="00E551DD"/>
    <w:pPr>
      <w:keepLines/>
      <w:ind w:left="720" w:right="720"/>
    </w:pPr>
    <w:rPr>
      <w:i/>
    </w:rPr>
  </w:style>
  <w:style w:type="paragraph" w:customStyle="1" w:styleId="BodyTextKeep">
    <w:name w:val="Body Text Keep"/>
    <w:basedOn w:val="BodyText"/>
    <w:rsid w:val="00E551DD"/>
    <w:pPr>
      <w:keepNext/>
    </w:pPr>
  </w:style>
  <w:style w:type="paragraph" w:styleId="Caption">
    <w:name w:val="caption"/>
    <w:basedOn w:val="Normal"/>
    <w:next w:val="Normal"/>
    <w:uiPriority w:val="35"/>
    <w:unhideWhenUsed/>
    <w:qFormat/>
    <w:rsid w:val="00E551DD"/>
    <w:rPr>
      <w:b/>
      <w:bCs/>
      <w:sz w:val="18"/>
      <w:szCs w:val="18"/>
    </w:rPr>
  </w:style>
  <w:style w:type="paragraph" w:customStyle="1" w:styleId="Picture">
    <w:name w:val="Picture"/>
    <w:basedOn w:val="BodyText"/>
    <w:next w:val="Caption"/>
    <w:rsid w:val="00E551DD"/>
    <w:pPr>
      <w:keepNext/>
    </w:pPr>
  </w:style>
  <w:style w:type="paragraph" w:styleId="Date">
    <w:name w:val="Date"/>
    <w:basedOn w:val="BodyText"/>
    <w:next w:val="InsideAddress"/>
    <w:rsid w:val="00E551DD"/>
    <w:pPr>
      <w:spacing w:before="480"/>
    </w:pPr>
  </w:style>
  <w:style w:type="paragraph" w:customStyle="1" w:styleId="InsideAddress">
    <w:name w:val="Inside Address"/>
    <w:basedOn w:val="Address"/>
    <w:next w:val="AttentionLine"/>
    <w:rsid w:val="00E551DD"/>
  </w:style>
  <w:style w:type="paragraph" w:customStyle="1" w:styleId="AttentionLine">
    <w:name w:val="Attention Line"/>
    <w:basedOn w:val="BodyText"/>
    <w:next w:val="Salutation"/>
    <w:rsid w:val="00E551DD"/>
    <w:pPr>
      <w:spacing w:before="160" w:after="0"/>
    </w:pPr>
    <w:rPr>
      <w:b/>
      <w:i/>
    </w:rPr>
  </w:style>
  <w:style w:type="paragraph" w:styleId="Salutation">
    <w:name w:val="Salutation"/>
    <w:basedOn w:val="BodyText"/>
    <w:next w:val="SubjectLine"/>
    <w:rsid w:val="00E551DD"/>
    <w:pPr>
      <w:spacing w:before="160"/>
    </w:pPr>
  </w:style>
  <w:style w:type="paragraph" w:customStyle="1" w:styleId="SubjectLine">
    <w:name w:val="Subject Line"/>
    <w:basedOn w:val="BodyText"/>
    <w:next w:val="BodyText"/>
    <w:rsid w:val="00E551DD"/>
    <w:rPr>
      <w:i/>
      <w:u w:val="single"/>
    </w:rPr>
  </w:style>
  <w:style w:type="character" w:styleId="EndnoteReference">
    <w:name w:val="endnote reference"/>
    <w:semiHidden/>
    <w:rsid w:val="00E551DD"/>
    <w:rPr>
      <w:vertAlign w:val="superscript"/>
    </w:rPr>
  </w:style>
  <w:style w:type="paragraph" w:styleId="EndnoteText">
    <w:name w:val="endnote text"/>
    <w:basedOn w:val="FootnoteBase"/>
    <w:semiHidden/>
    <w:rsid w:val="00E551DD"/>
    <w:pPr>
      <w:spacing w:after="120"/>
    </w:pPr>
  </w:style>
  <w:style w:type="paragraph" w:styleId="EnvelopeAddress">
    <w:name w:val="envelope address"/>
    <w:basedOn w:val="Address"/>
    <w:rsid w:val="00E551DD"/>
    <w:pPr>
      <w:ind w:left="3240" w:right="0"/>
    </w:pPr>
  </w:style>
  <w:style w:type="paragraph" w:styleId="EnvelopeReturn">
    <w:name w:val="envelope return"/>
    <w:basedOn w:val="Address"/>
    <w:rsid w:val="00E551DD"/>
    <w:pPr>
      <w:ind w:right="5040"/>
    </w:pPr>
  </w:style>
  <w:style w:type="paragraph" w:styleId="Footer">
    <w:name w:val="footer"/>
    <w:basedOn w:val="HeaderBase"/>
    <w:rsid w:val="00E551DD"/>
  </w:style>
  <w:style w:type="paragraph" w:customStyle="1" w:styleId="HeaderBase">
    <w:name w:val="Header Base"/>
    <w:basedOn w:val="Normal"/>
    <w:rsid w:val="00E551DD"/>
    <w:pPr>
      <w:keepLines/>
      <w:tabs>
        <w:tab w:val="center" w:pos="4320"/>
        <w:tab w:val="right" w:pos="8640"/>
      </w:tabs>
    </w:pPr>
  </w:style>
  <w:style w:type="paragraph" w:styleId="MessageHeader">
    <w:name w:val="Message Header"/>
    <w:basedOn w:val="BodyText"/>
    <w:rsid w:val="00E551DD"/>
    <w:pPr>
      <w:keepLines/>
      <w:tabs>
        <w:tab w:val="left" w:pos="720"/>
      </w:tabs>
      <w:spacing w:after="240"/>
      <w:ind w:left="1080" w:right="2880" w:hanging="1080"/>
    </w:pPr>
  </w:style>
  <w:style w:type="paragraph" w:styleId="FootnoteText">
    <w:name w:val="footnote text"/>
    <w:basedOn w:val="FootnoteBase"/>
    <w:semiHidden/>
    <w:rsid w:val="00E551DD"/>
    <w:pPr>
      <w:spacing w:after="120"/>
    </w:pPr>
  </w:style>
  <w:style w:type="character" w:styleId="FootnoteReference">
    <w:name w:val="footnote reference"/>
    <w:semiHidden/>
    <w:rsid w:val="00E551DD"/>
    <w:rPr>
      <w:vertAlign w:val="superscript"/>
    </w:rPr>
  </w:style>
  <w:style w:type="paragraph" w:styleId="List">
    <w:name w:val="List"/>
    <w:basedOn w:val="BodyText"/>
    <w:rsid w:val="00E551DD"/>
    <w:pPr>
      <w:tabs>
        <w:tab w:val="left" w:pos="720"/>
      </w:tabs>
      <w:spacing w:after="80"/>
      <w:ind w:left="720" w:hanging="360"/>
    </w:pPr>
  </w:style>
  <w:style w:type="character" w:styleId="LineNumber">
    <w:name w:val="line number"/>
    <w:rsid w:val="00E551DD"/>
    <w:rPr>
      <w:rFonts w:ascii="Arial" w:hAnsi="Arial"/>
      <w:sz w:val="18"/>
    </w:rPr>
  </w:style>
  <w:style w:type="paragraph" w:styleId="ListBullet">
    <w:name w:val="List Bullet"/>
    <w:basedOn w:val="List"/>
    <w:rsid w:val="00E551DD"/>
    <w:pPr>
      <w:numPr>
        <w:numId w:val="4"/>
      </w:numPr>
      <w:tabs>
        <w:tab w:val="clear" w:pos="720"/>
      </w:tabs>
      <w:spacing w:after="160"/>
    </w:pPr>
  </w:style>
  <w:style w:type="paragraph" w:styleId="ListNumber">
    <w:name w:val="List Number"/>
    <w:basedOn w:val="List"/>
    <w:rsid w:val="00E551DD"/>
    <w:pPr>
      <w:tabs>
        <w:tab w:val="clear" w:pos="720"/>
      </w:tabs>
      <w:spacing w:after="160"/>
    </w:pPr>
  </w:style>
  <w:style w:type="paragraph" w:styleId="MacroText">
    <w:name w:val="macro"/>
    <w:basedOn w:val="BodyText"/>
    <w:semiHidden/>
    <w:rsid w:val="00E551DD"/>
    <w:pPr>
      <w:spacing w:after="120"/>
    </w:pPr>
    <w:rPr>
      <w:rFonts w:ascii="Courier New" w:hAnsi="Courier New"/>
    </w:rPr>
  </w:style>
  <w:style w:type="character" w:styleId="PageNumber">
    <w:name w:val="page number"/>
    <w:rsid w:val="00E551DD"/>
    <w:rPr>
      <w:b/>
    </w:rPr>
  </w:style>
  <w:style w:type="paragraph" w:customStyle="1" w:styleId="ReturnAddress">
    <w:name w:val="Return Address"/>
    <w:basedOn w:val="Address"/>
    <w:next w:val="Date"/>
    <w:rsid w:val="00E551DD"/>
  </w:style>
  <w:style w:type="character" w:customStyle="1" w:styleId="Superscript">
    <w:name w:val="Superscript"/>
    <w:rsid w:val="00E551DD"/>
    <w:rPr>
      <w:vertAlign w:val="superscript"/>
    </w:rPr>
  </w:style>
  <w:style w:type="paragraph" w:customStyle="1" w:styleId="CC">
    <w:name w:val="CC"/>
    <w:basedOn w:val="BodyText"/>
    <w:rsid w:val="00E551DD"/>
    <w:pPr>
      <w:keepLines/>
      <w:ind w:left="360" w:hanging="360"/>
    </w:pPr>
  </w:style>
  <w:style w:type="paragraph" w:customStyle="1" w:styleId="CompanyName">
    <w:name w:val="Company Name"/>
    <w:basedOn w:val="BodyText"/>
    <w:next w:val="ReturnAddress"/>
    <w:rsid w:val="00E551DD"/>
    <w:pPr>
      <w:spacing w:before="80" w:after="0"/>
    </w:pPr>
    <w:rPr>
      <w:b/>
    </w:rPr>
  </w:style>
  <w:style w:type="paragraph" w:customStyle="1" w:styleId="SignatureCompanyName">
    <w:name w:val="Signature Company Name"/>
    <w:basedOn w:val="Signature"/>
    <w:next w:val="SignatureName"/>
    <w:rsid w:val="00E551DD"/>
    <w:pPr>
      <w:keepLines/>
      <w:spacing w:after="160"/>
    </w:pPr>
    <w:rPr>
      <w:b/>
    </w:rPr>
  </w:style>
  <w:style w:type="paragraph" w:customStyle="1" w:styleId="SignatureName">
    <w:name w:val="Signature Name"/>
    <w:basedOn w:val="Signature"/>
    <w:next w:val="SignatureJobTitle"/>
    <w:rsid w:val="00E551DD"/>
    <w:pPr>
      <w:spacing w:before="720"/>
    </w:pPr>
  </w:style>
  <w:style w:type="paragraph" w:customStyle="1" w:styleId="SignatureJobTitle">
    <w:name w:val="Signature Job Title"/>
    <w:basedOn w:val="Signature"/>
    <w:next w:val="ReferenceInitials"/>
    <w:rsid w:val="00E551DD"/>
    <w:pPr>
      <w:spacing w:after="160"/>
    </w:pPr>
  </w:style>
  <w:style w:type="paragraph" w:customStyle="1" w:styleId="ReferenceInitials">
    <w:name w:val="Reference Initials"/>
    <w:basedOn w:val="BodyText"/>
    <w:next w:val="Enclosure"/>
    <w:rsid w:val="00E551DD"/>
    <w:pPr>
      <w:keepNext/>
      <w:keepLines/>
      <w:tabs>
        <w:tab w:val="left" w:pos="360"/>
      </w:tabs>
      <w:ind w:left="360" w:hanging="360"/>
    </w:pPr>
  </w:style>
  <w:style w:type="paragraph" w:customStyle="1" w:styleId="Enclosure">
    <w:name w:val="Enclosure"/>
    <w:basedOn w:val="BodyText"/>
    <w:next w:val="CC"/>
    <w:rsid w:val="00E551DD"/>
    <w:pPr>
      <w:keepLines/>
    </w:pPr>
  </w:style>
  <w:style w:type="paragraph" w:customStyle="1" w:styleId="FooterFirst">
    <w:name w:val="Footer First"/>
    <w:basedOn w:val="Footer"/>
    <w:rsid w:val="00E551DD"/>
    <w:pPr>
      <w:tabs>
        <w:tab w:val="clear" w:pos="8640"/>
      </w:tabs>
      <w:jc w:val="center"/>
    </w:pPr>
  </w:style>
  <w:style w:type="paragraph" w:customStyle="1" w:styleId="FooterEven">
    <w:name w:val="Footer Even"/>
    <w:basedOn w:val="Footer"/>
    <w:rsid w:val="00E551DD"/>
  </w:style>
  <w:style w:type="paragraph" w:customStyle="1" w:styleId="FooterOdd">
    <w:name w:val="Footer Odd"/>
    <w:basedOn w:val="Footer"/>
    <w:rsid w:val="00E551DD"/>
    <w:pPr>
      <w:tabs>
        <w:tab w:val="right" w:pos="0"/>
      </w:tabs>
      <w:jc w:val="right"/>
    </w:pPr>
  </w:style>
  <w:style w:type="paragraph" w:customStyle="1" w:styleId="HeaderFirst">
    <w:name w:val="Header First"/>
    <w:basedOn w:val="Header"/>
    <w:rsid w:val="00E551DD"/>
    <w:pPr>
      <w:tabs>
        <w:tab w:val="clear" w:pos="8640"/>
      </w:tabs>
      <w:jc w:val="center"/>
    </w:pPr>
  </w:style>
  <w:style w:type="paragraph" w:styleId="Header">
    <w:name w:val="header"/>
    <w:basedOn w:val="HeaderBase"/>
    <w:rsid w:val="00E551DD"/>
  </w:style>
  <w:style w:type="paragraph" w:customStyle="1" w:styleId="HeaderEven">
    <w:name w:val="Header Even"/>
    <w:basedOn w:val="Header"/>
    <w:rsid w:val="00E551DD"/>
  </w:style>
  <w:style w:type="paragraph" w:customStyle="1" w:styleId="HeaderOdd">
    <w:name w:val="Header Odd"/>
    <w:basedOn w:val="Header"/>
    <w:rsid w:val="00E551DD"/>
    <w:pPr>
      <w:tabs>
        <w:tab w:val="right" w:pos="0"/>
      </w:tabs>
      <w:jc w:val="right"/>
    </w:pPr>
  </w:style>
  <w:style w:type="paragraph" w:customStyle="1" w:styleId="BlockQuotationFirst">
    <w:name w:val="Block Quotation First"/>
    <w:basedOn w:val="BlockQuotation"/>
    <w:next w:val="BlockQuotation"/>
    <w:rsid w:val="00E551DD"/>
    <w:pPr>
      <w:spacing w:before="120"/>
    </w:pPr>
  </w:style>
  <w:style w:type="paragraph" w:customStyle="1" w:styleId="BlockQuotationLast">
    <w:name w:val="Block Quotation Last"/>
    <w:basedOn w:val="BlockQuotation"/>
    <w:next w:val="BodyText"/>
    <w:rsid w:val="00E551DD"/>
    <w:pPr>
      <w:spacing w:after="240"/>
    </w:pPr>
  </w:style>
  <w:style w:type="paragraph" w:customStyle="1" w:styleId="ListBulletFirst">
    <w:name w:val="List Bullet First"/>
    <w:basedOn w:val="ListBullet"/>
    <w:next w:val="ListBullet"/>
    <w:rsid w:val="00E551DD"/>
    <w:pPr>
      <w:spacing w:before="80"/>
    </w:pPr>
  </w:style>
  <w:style w:type="paragraph" w:customStyle="1" w:styleId="ListBulletLast">
    <w:name w:val="List Bullet Last"/>
    <w:basedOn w:val="ListBullet"/>
    <w:next w:val="BodyText"/>
    <w:rsid w:val="00E551DD"/>
    <w:pPr>
      <w:spacing w:after="240"/>
    </w:pPr>
  </w:style>
  <w:style w:type="paragraph" w:customStyle="1" w:styleId="ListNumberFirst">
    <w:name w:val="List Number First"/>
    <w:basedOn w:val="ListNumber"/>
    <w:next w:val="ListNumber"/>
    <w:rsid w:val="00E551DD"/>
    <w:pPr>
      <w:spacing w:before="80"/>
    </w:pPr>
  </w:style>
  <w:style w:type="paragraph" w:customStyle="1" w:styleId="ListNumberLast">
    <w:name w:val="List Number Last"/>
    <w:basedOn w:val="ListNumber"/>
    <w:next w:val="BodyText"/>
    <w:rsid w:val="00E551DD"/>
    <w:pPr>
      <w:spacing w:after="240"/>
    </w:pPr>
  </w:style>
  <w:style w:type="paragraph" w:customStyle="1" w:styleId="ListFirst">
    <w:name w:val="List First"/>
    <w:basedOn w:val="List"/>
    <w:next w:val="List"/>
    <w:rsid w:val="00E551DD"/>
    <w:pPr>
      <w:spacing w:before="80"/>
    </w:pPr>
  </w:style>
  <w:style w:type="paragraph" w:styleId="ListBullet5">
    <w:name w:val="List Bullet 5"/>
    <w:basedOn w:val="ListBullet"/>
    <w:rsid w:val="00E551DD"/>
    <w:pPr>
      <w:ind w:left="2160"/>
    </w:pPr>
  </w:style>
  <w:style w:type="character" w:customStyle="1" w:styleId="Lead-inEmphasis">
    <w:name w:val="Lead-in Emphasis"/>
    <w:rsid w:val="00E551DD"/>
    <w:rPr>
      <w:b/>
      <w:i/>
    </w:rPr>
  </w:style>
  <w:style w:type="paragraph" w:customStyle="1" w:styleId="ListLast">
    <w:name w:val="List Last"/>
    <w:basedOn w:val="List"/>
    <w:next w:val="BodyText"/>
    <w:rsid w:val="00E551DD"/>
    <w:pPr>
      <w:spacing w:after="240"/>
    </w:pPr>
  </w:style>
  <w:style w:type="paragraph" w:styleId="BodyTextIndent">
    <w:name w:val="Body Text Indent"/>
    <w:basedOn w:val="BodyText"/>
    <w:rsid w:val="00E551DD"/>
    <w:pPr>
      <w:ind w:left="360"/>
    </w:pPr>
  </w:style>
  <w:style w:type="paragraph" w:styleId="List2">
    <w:name w:val="List 2"/>
    <w:basedOn w:val="List"/>
    <w:rsid w:val="00E551DD"/>
    <w:pPr>
      <w:tabs>
        <w:tab w:val="clear" w:pos="720"/>
        <w:tab w:val="left" w:pos="1080"/>
      </w:tabs>
      <w:ind w:left="1080"/>
    </w:pPr>
  </w:style>
  <w:style w:type="paragraph" w:styleId="List3">
    <w:name w:val="List 3"/>
    <w:basedOn w:val="List"/>
    <w:rsid w:val="00E551DD"/>
    <w:pPr>
      <w:tabs>
        <w:tab w:val="clear" w:pos="720"/>
        <w:tab w:val="left" w:pos="1440"/>
      </w:tabs>
      <w:ind w:left="1440"/>
    </w:pPr>
  </w:style>
  <w:style w:type="paragraph" w:styleId="List4">
    <w:name w:val="List 4"/>
    <w:basedOn w:val="List"/>
    <w:rsid w:val="00E551DD"/>
    <w:pPr>
      <w:tabs>
        <w:tab w:val="clear" w:pos="720"/>
        <w:tab w:val="left" w:pos="1800"/>
      </w:tabs>
      <w:ind w:left="1800"/>
    </w:pPr>
  </w:style>
  <w:style w:type="paragraph" w:styleId="ListBullet2">
    <w:name w:val="List Bullet 2"/>
    <w:basedOn w:val="ListBullet"/>
    <w:rsid w:val="00E551DD"/>
    <w:pPr>
      <w:ind w:left="1080"/>
    </w:pPr>
  </w:style>
  <w:style w:type="paragraph" w:styleId="ListBullet3">
    <w:name w:val="List Bullet 3"/>
    <w:basedOn w:val="ListBullet"/>
    <w:rsid w:val="00E551DD"/>
    <w:pPr>
      <w:ind w:left="1440"/>
    </w:pPr>
  </w:style>
  <w:style w:type="paragraph" w:styleId="ListBullet4">
    <w:name w:val="List Bullet 4"/>
    <w:basedOn w:val="ListBullet"/>
    <w:rsid w:val="00E551DD"/>
    <w:pPr>
      <w:ind w:left="1800"/>
    </w:pPr>
  </w:style>
  <w:style w:type="paragraph" w:styleId="Signature">
    <w:name w:val="Signature"/>
    <w:basedOn w:val="BodyText"/>
    <w:rsid w:val="00E551DD"/>
    <w:pPr>
      <w:keepNext/>
      <w:spacing w:after="0"/>
    </w:pPr>
  </w:style>
  <w:style w:type="paragraph" w:styleId="ListContinue">
    <w:name w:val="List Continue"/>
    <w:basedOn w:val="List"/>
    <w:rsid w:val="00E551DD"/>
    <w:pPr>
      <w:tabs>
        <w:tab w:val="clear" w:pos="720"/>
      </w:tabs>
      <w:spacing w:after="160"/>
    </w:pPr>
  </w:style>
  <w:style w:type="paragraph" w:styleId="List5">
    <w:name w:val="List 5"/>
    <w:basedOn w:val="List"/>
    <w:rsid w:val="00E551DD"/>
    <w:pPr>
      <w:tabs>
        <w:tab w:val="clear" w:pos="720"/>
        <w:tab w:val="left" w:pos="2160"/>
      </w:tabs>
      <w:ind w:left="2160"/>
    </w:pPr>
  </w:style>
  <w:style w:type="paragraph" w:styleId="ListNumber2">
    <w:name w:val="List Number 2"/>
    <w:basedOn w:val="ListNumber"/>
    <w:rsid w:val="00E551DD"/>
    <w:pPr>
      <w:ind w:left="1080"/>
    </w:pPr>
  </w:style>
  <w:style w:type="paragraph" w:styleId="ListNumber5">
    <w:name w:val="List Number 5"/>
    <w:basedOn w:val="ListNumber"/>
    <w:rsid w:val="00E551DD"/>
    <w:pPr>
      <w:ind w:left="2160"/>
    </w:pPr>
  </w:style>
  <w:style w:type="paragraph" w:styleId="ListNumber3">
    <w:name w:val="List Number 3"/>
    <w:basedOn w:val="ListNumber"/>
    <w:rsid w:val="00E551DD"/>
    <w:pPr>
      <w:ind w:left="1440"/>
    </w:pPr>
  </w:style>
  <w:style w:type="paragraph" w:styleId="ListNumber4">
    <w:name w:val="List Number 4"/>
    <w:basedOn w:val="ListNumber"/>
    <w:rsid w:val="00E551DD"/>
    <w:pPr>
      <w:ind w:left="1800"/>
    </w:pPr>
  </w:style>
  <w:style w:type="paragraph" w:styleId="ListContinue2">
    <w:name w:val="List Continue 2"/>
    <w:basedOn w:val="ListContinue"/>
    <w:rsid w:val="00E551DD"/>
    <w:pPr>
      <w:ind w:left="1080"/>
    </w:pPr>
  </w:style>
  <w:style w:type="paragraph" w:styleId="Closing">
    <w:name w:val="Closing"/>
    <w:basedOn w:val="BodyText"/>
    <w:rsid w:val="00E551DD"/>
    <w:pPr>
      <w:keepNext/>
    </w:pPr>
  </w:style>
  <w:style w:type="paragraph" w:customStyle="1" w:styleId="HeadingBase">
    <w:name w:val="Heading Base"/>
    <w:basedOn w:val="Normal"/>
    <w:next w:val="BodyText"/>
    <w:rsid w:val="00E551DD"/>
    <w:pPr>
      <w:keepNext/>
      <w:keepLines/>
      <w:spacing w:before="240" w:after="120"/>
    </w:pPr>
    <w:rPr>
      <w:b/>
      <w:kern w:val="28"/>
      <w:sz w:val="36"/>
    </w:rPr>
  </w:style>
  <w:style w:type="character" w:styleId="Emphasis">
    <w:name w:val="Emphasis"/>
    <w:basedOn w:val="DefaultParagraphFont"/>
    <w:uiPriority w:val="20"/>
    <w:qFormat/>
    <w:rsid w:val="00E551DD"/>
    <w:rPr>
      <w:i/>
      <w:iCs/>
      <w:color w:val="auto"/>
    </w:rPr>
  </w:style>
  <w:style w:type="paragraph" w:customStyle="1" w:styleId="Address">
    <w:name w:val="Address"/>
    <w:basedOn w:val="BodyText"/>
    <w:rsid w:val="00E551DD"/>
    <w:pPr>
      <w:keepLines/>
      <w:spacing w:after="0"/>
      <w:ind w:right="4320"/>
    </w:pPr>
  </w:style>
  <w:style w:type="character" w:styleId="CommentReference">
    <w:name w:val="annotation reference"/>
    <w:semiHidden/>
    <w:rsid w:val="00E551DD"/>
    <w:rPr>
      <w:sz w:val="16"/>
    </w:rPr>
  </w:style>
  <w:style w:type="paragraph" w:styleId="ListContinue3">
    <w:name w:val="List Continue 3"/>
    <w:basedOn w:val="ListContinue"/>
    <w:rsid w:val="00E551DD"/>
    <w:pPr>
      <w:ind w:left="1440"/>
    </w:pPr>
  </w:style>
  <w:style w:type="paragraph" w:styleId="ListContinue4">
    <w:name w:val="List Continue 4"/>
    <w:basedOn w:val="ListContinue"/>
    <w:rsid w:val="00E551DD"/>
    <w:pPr>
      <w:ind w:left="1800"/>
    </w:pPr>
  </w:style>
  <w:style w:type="paragraph" w:styleId="ListContinue5">
    <w:name w:val="List Continue 5"/>
    <w:basedOn w:val="ListContinue"/>
    <w:rsid w:val="00E551DD"/>
    <w:pPr>
      <w:ind w:left="2160"/>
    </w:pPr>
  </w:style>
  <w:style w:type="paragraph" w:styleId="BalloonText">
    <w:name w:val="Balloon Text"/>
    <w:basedOn w:val="Normal"/>
    <w:semiHidden/>
    <w:rsid w:val="00E551D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E551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551DD"/>
    <w:pPr>
      <w:ind w:left="720"/>
      <w:contextualSpacing/>
    </w:pPr>
  </w:style>
  <w:style w:type="character" w:customStyle="1" w:styleId="StyleNormal">
    <w:name w:val="Style Normal +"/>
    <w:basedOn w:val="DefaultParagraphFont"/>
    <w:rsid w:val="00E551DD"/>
    <w:rPr>
      <w:u w:color="000000"/>
    </w:rPr>
  </w:style>
  <w:style w:type="character" w:customStyle="1" w:styleId="Heading1Char">
    <w:name w:val="Heading 1 Char"/>
    <w:basedOn w:val="DefaultParagraphFont"/>
    <w:link w:val="Heading1"/>
    <w:uiPriority w:val="9"/>
    <w:rsid w:val="00E551DD"/>
    <w:rPr>
      <w:rFonts w:ascii="Arial" w:eastAsiaTheme="majorEastAsia" w:hAnsi="Arial" w:cstheme="majorBidi"/>
      <w:b/>
      <w:bCs/>
      <w:spacing w:val="4"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551DD"/>
    <w:rPr>
      <w:rFonts w:ascii="Arial" w:eastAsiaTheme="majorEastAsia" w:hAnsi="Arial" w:cstheme="majorBidi"/>
      <w:b/>
      <w:spacing w:val="4"/>
      <w:sz w:val="20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E551DD"/>
    <w:rPr>
      <w:rFonts w:ascii="Calibri" w:eastAsiaTheme="majorEastAsia" w:hAnsi="Calibri" w:cstheme="majorBidi"/>
      <w:b/>
      <w:i/>
      <w:spacing w:val="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E551DD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E551DD"/>
    <w:rPr>
      <w:rFonts w:asciiTheme="majorHAnsi" w:eastAsiaTheme="majorEastAsia" w:hAnsiTheme="majorHAnsi" w:cstheme="majorBid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rsid w:val="00E551DD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rsid w:val="00E551DD"/>
    <w:rPr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E551DD"/>
    <w:rPr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rsid w:val="00E551DD"/>
    <w:rPr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E551DD"/>
    <w:pPr>
      <w:spacing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E551DD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51DD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551DD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E551DD"/>
    <w:rPr>
      <w:b/>
      <w:bCs/>
      <w:color w:val="auto"/>
    </w:rPr>
  </w:style>
  <w:style w:type="paragraph" w:styleId="NoSpacing">
    <w:name w:val="No Spacing"/>
    <w:uiPriority w:val="1"/>
    <w:rsid w:val="00E551DD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E551DD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E551DD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51DD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51DD"/>
    <w:rPr>
      <w:rFonts w:asciiTheme="majorHAnsi" w:eastAsiaTheme="majorEastAsia" w:hAnsiTheme="majorHAnsi" w:cstheme="majorBidi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E551DD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E551DD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E551DD"/>
    <w:rPr>
      <w:smallCaps/>
      <w:color w:val="auto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E551DD"/>
    <w:rPr>
      <w:b/>
      <w:bCs/>
      <w:smallCaps/>
      <w:color w:val="auto"/>
      <w:u w:val="single"/>
    </w:rPr>
  </w:style>
  <w:style w:type="character" w:styleId="BookTitle">
    <w:name w:val="Book Title"/>
    <w:basedOn w:val="DefaultParagraphFont"/>
    <w:uiPriority w:val="33"/>
    <w:qFormat/>
    <w:rsid w:val="00E551DD"/>
    <w:rPr>
      <w:b/>
      <w:bCs/>
      <w:smallCap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551DD"/>
    <w:pPr>
      <w:outlineLvl w:val="9"/>
    </w:pPr>
  </w:style>
  <w:style w:type="character" w:styleId="Hyperlink">
    <w:name w:val="Hyperlink"/>
    <w:basedOn w:val="DefaultParagraphFont"/>
    <w:unhideWhenUsed/>
    <w:rsid w:val="00E551D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rsid w:val="00E551DD"/>
    <w:rPr>
      <w:color w:val="808080"/>
      <w:shd w:val="clear" w:color="auto" w:fill="E6E6E6"/>
    </w:rPr>
  </w:style>
  <w:style w:type="table" w:styleId="PlainTable1">
    <w:name w:val="Plain Table 1"/>
    <w:basedOn w:val="TableNormal"/>
    <w:rsid w:val="00E551D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rsid w:val="008806B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rsid w:val="000A304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GridTable1Light-Accent2">
    <w:name w:val="Grid Table 1 Light Accent 2"/>
    <w:basedOn w:val="TableNormal"/>
    <w:uiPriority w:val="46"/>
    <w:rsid w:val="0028679E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A6F8D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3">
    <w:name w:val="Grid Table 3"/>
    <w:basedOn w:val="TableNormal"/>
    <w:rsid w:val="000439E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2">
    <w:name w:val="Grid Table 2"/>
    <w:basedOn w:val="TableNormal"/>
    <w:rsid w:val="007D096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">
    <w:name w:val="Grid Table 1 Light"/>
    <w:basedOn w:val="TableNormal"/>
    <w:rsid w:val="007D096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">
    <w:name w:val="Grid Table 4"/>
    <w:basedOn w:val="TableNormal"/>
    <w:uiPriority w:val="49"/>
    <w:rsid w:val="007D096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3">
    <w:name w:val="Grid Table 4 Accent 3"/>
    <w:basedOn w:val="TableNormal"/>
    <w:uiPriority w:val="49"/>
    <w:rsid w:val="00FA6F0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NormalWeb">
    <w:name w:val="Normal (Web)"/>
    <w:basedOn w:val="Normal"/>
    <w:uiPriority w:val="99"/>
    <w:semiHidden/>
    <w:unhideWhenUsed/>
    <w:rsid w:val="005F0D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47E63"/>
    <w:pPr>
      <w:tabs>
        <w:tab w:val="clear" w:pos="187"/>
      </w:tabs>
      <w:spacing w:after="0" w:line="240" w:lineRule="auto"/>
      <w:ind w:left="0" w:firstLine="0"/>
    </w:pPr>
    <w:rPr>
      <w:b/>
      <w:bCs/>
      <w:szCs w:val="20"/>
    </w:rPr>
  </w:style>
  <w:style w:type="character" w:customStyle="1" w:styleId="FootnoteBaseChar">
    <w:name w:val="Footnote Base Char"/>
    <w:basedOn w:val="DefaultParagraphFont"/>
    <w:link w:val="FootnoteBase"/>
    <w:rsid w:val="00847E63"/>
    <w:rPr>
      <w:sz w:val="18"/>
    </w:rPr>
  </w:style>
  <w:style w:type="character" w:customStyle="1" w:styleId="CommentTextChar">
    <w:name w:val="Comment Text Char"/>
    <w:basedOn w:val="FootnoteBaseChar"/>
    <w:link w:val="CommentText"/>
    <w:semiHidden/>
    <w:rsid w:val="00847E63"/>
    <w:rPr>
      <w:sz w:val="20"/>
    </w:rPr>
  </w:style>
  <w:style w:type="character" w:customStyle="1" w:styleId="CommentSubjectChar">
    <w:name w:val="Comment Subject Char"/>
    <w:basedOn w:val="CommentTextChar"/>
    <w:link w:val="CommentSubject"/>
    <w:semiHidden/>
    <w:rsid w:val="00847E6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47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s\Custom%20Office%20Templates\PenneHRRA%20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7E218F5B1106429EF1C51A36AFD8B5" ma:contentTypeVersion="2" ma:contentTypeDescription="Create a new document." ma:contentTypeScope="" ma:versionID="a161b6f11bd5e9820f96b81396ff58ec">
  <xsd:schema xmlns:xsd="http://www.w3.org/2001/XMLSchema" xmlns:xs="http://www.w3.org/2001/XMLSchema" xmlns:p="http://schemas.microsoft.com/office/2006/metadata/properties" xmlns:ns3="177918f5-36b4-4525-9720-9be115ab6688" targetNamespace="http://schemas.microsoft.com/office/2006/metadata/properties" ma:root="true" ma:fieldsID="474efe5e4e79f9ad16bf008e3af7cd80" ns3:_="">
    <xsd:import namespace="177918f5-36b4-4525-9720-9be115ab668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7918f5-36b4-4525-9720-9be115ab66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7F2C115-36F8-7A46-81B6-839B20203F3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312C170-4C7B-4ED5-81F6-4498E9F77B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7918f5-36b4-4525-9720-9be115ab66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C05CEFC-5B05-435C-90B1-00ED6781F30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DD9DC9F-D1CD-46C3-983F-92123B6899C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PenneHRRA Letter</Template>
  <TotalTime>0</TotalTime>
  <Pages>1</Pages>
  <Words>941</Words>
  <Characters>4792</Characters>
  <Application>Microsoft Office Word</Application>
  <DocSecurity>0</DocSecurity>
  <Lines>99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HRRA</vt:lpstr>
    </vt:vector>
  </TitlesOfParts>
  <Company>EARTH TECH</Company>
  <LinksUpToDate>false</LinksUpToDate>
  <CharactersWithSpaces>5689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HRRA</dc:title>
  <dc:subject/>
  <dc:creator>Bill Stead</dc:creator>
  <cp:keywords/>
  <cp:lastModifiedBy>Penne Clayton</cp:lastModifiedBy>
  <cp:revision>2</cp:revision>
  <cp:lastPrinted>2021-04-02T19:30:00Z</cp:lastPrinted>
  <dcterms:created xsi:type="dcterms:W3CDTF">2023-03-28T23:17:00Z</dcterms:created>
  <dcterms:modified xsi:type="dcterms:W3CDTF">2023-03-28T23:17:00Z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4d4a86b53348c450031d7e68051ca9a240e4ce28ccec4d060f333bae8d59d7f1</vt:lpwstr>
  </property>
  <property fmtid="{D5CDD505-2E9C-101B-9397-08002B2CF9AE}" pid="3" name="ContentTypeId">
    <vt:lpwstr>0x010100917E218F5B1106429EF1C51A36AFD8B5</vt:lpwstr>
  </property>
</Properties>
</file>